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A0123" w:rsidR="00E75BAB" w:rsidP="2235F574" w:rsidRDefault="00E75BAB" w14:paraId="35D45B0A" w14:textId="3B12D0A6" w14:noSpellErr="1">
      <w:pPr>
        <w:ind w:left="7080" w:firstLine="708"/>
        <w:rPr>
          <w:rFonts w:ascii="Arial" w:hAnsi="Arial" w:eastAsia="Arial" w:cs="Arial"/>
          <w:sz w:val="24"/>
          <w:szCs w:val="24"/>
        </w:rPr>
      </w:pPr>
    </w:p>
    <w:p w:rsidRPr="00FA0123" w:rsidR="00E75BAB" w:rsidP="2235F574" w:rsidRDefault="00E75BAB" w14:paraId="2EB570CA" w14:textId="77777777" w14:noSpellErr="1">
      <w:pPr>
        <w:ind w:left="7080" w:firstLine="708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Pr="00FA0123" w:rsidR="009E55BF" w:rsidP="2235F574" w:rsidRDefault="00E75BAB" w14:paraId="01B4CD47" w14:textId="77777777" w14:noSpellErr="1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Protokoll</w:t>
      </w:r>
    </w:p>
    <w:p w:rsidRPr="00FA0123" w:rsidR="00E75BAB" w:rsidP="2235F574" w:rsidRDefault="00E75BAB" w14:paraId="1033D2BF" w14:textId="77777777" w14:noSpellErr="1">
      <w:pPr>
        <w:rPr>
          <w:rFonts w:ascii="Arial" w:hAnsi="Arial" w:eastAsia="Arial" w:cs="Arial"/>
          <w:sz w:val="24"/>
          <w:szCs w:val="24"/>
        </w:rPr>
      </w:pPr>
    </w:p>
    <w:p w:rsidRPr="00FA0123" w:rsidR="00E75BAB" w:rsidP="2235F574" w:rsidRDefault="28CD1834" w14:paraId="2F289479" w14:textId="1FDEB6EC" w14:noSpellErr="1">
      <w:pPr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zu der am 1</w:t>
      </w:r>
      <w:r w:rsidRPr="2235F574" w:rsidR="2235F574">
        <w:rPr>
          <w:rFonts w:ascii="Arial" w:hAnsi="Arial" w:eastAsia="Arial" w:cs="Arial"/>
          <w:sz w:val="24"/>
          <w:szCs w:val="24"/>
        </w:rPr>
        <w:t>1</w:t>
      </w:r>
      <w:r w:rsidRPr="2235F574" w:rsidR="2235F574">
        <w:rPr>
          <w:rFonts w:ascii="Arial" w:hAnsi="Arial" w:eastAsia="Arial" w:cs="Arial"/>
          <w:sz w:val="24"/>
          <w:szCs w:val="24"/>
        </w:rPr>
        <w:t>.1</w:t>
      </w:r>
      <w:r w:rsidRPr="2235F574" w:rsidR="2235F574">
        <w:rPr>
          <w:rFonts w:ascii="Arial" w:hAnsi="Arial" w:eastAsia="Arial" w:cs="Arial"/>
          <w:sz w:val="24"/>
          <w:szCs w:val="24"/>
        </w:rPr>
        <w:t>1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.2024 um </w:t>
      </w:r>
      <w:r w:rsidRPr="2235F574" w:rsidR="2235F574">
        <w:rPr>
          <w:rFonts w:ascii="Arial" w:hAnsi="Arial" w:eastAsia="Arial" w:cs="Arial"/>
          <w:sz w:val="24"/>
          <w:szCs w:val="24"/>
        </w:rPr>
        <w:t>19</w:t>
      </w:r>
      <w:r w:rsidRPr="2235F574" w:rsidR="2235F574">
        <w:rPr>
          <w:rFonts w:ascii="Arial" w:hAnsi="Arial" w:eastAsia="Arial" w:cs="Arial"/>
          <w:sz w:val="24"/>
          <w:szCs w:val="24"/>
        </w:rPr>
        <w:t>:00 Uhr im Sitzungszimmer der Gemeinde Übersaxen stattfindenden gemeinsamen Sitzung des Verwaltungsausschusses und des Aufsichtsrates der Agrargemeinschaft Übersaxen.</w:t>
      </w:r>
    </w:p>
    <w:p w:rsidRPr="00FA0123" w:rsidR="00845440" w:rsidP="2235F574" w:rsidRDefault="00845440" w14:paraId="42D4C172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Pr="00FA0123" w:rsidR="00377536" w:rsidP="2235F574" w:rsidRDefault="00377536" w14:paraId="770E03EF" w14:textId="77777777" w14:noSpellErr="1">
      <w:pPr>
        <w:spacing w:after="0"/>
        <w:rPr>
          <w:rFonts w:ascii="Arial" w:hAnsi="Arial" w:eastAsia="Arial" w:cs="Arial"/>
          <w:b w:val="1"/>
          <w:bCs w:val="1"/>
          <w:sz w:val="24"/>
          <w:szCs w:val="24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 xml:space="preserve">Anwesend: </w:t>
      </w:r>
    </w:p>
    <w:p w:rsidRPr="00FA0123" w:rsidR="00377536" w:rsidP="2235F574" w:rsidRDefault="00377536" w14:paraId="6FB9D9A3" w14:textId="7BFDD39B">
      <w:pPr>
        <w:spacing w:after="0"/>
        <w:ind w:left="2832" w:hanging="2832"/>
        <w:rPr>
          <w:rFonts w:ascii="Arial" w:hAnsi="Arial" w:eastAsia="Arial" w:cs="Arial"/>
          <w:sz w:val="24"/>
          <w:szCs w:val="24"/>
          <w:lang w:val="de-DE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Verwaltungsausschuss</w:t>
      </w:r>
      <w:r w:rsidRPr="2235F574" w:rsidR="2235F574">
        <w:rPr>
          <w:rFonts w:ascii="Arial" w:hAnsi="Arial" w:eastAsia="Arial" w:cs="Arial"/>
          <w:sz w:val="24"/>
          <w:szCs w:val="24"/>
        </w:rPr>
        <w:t>:</w:t>
      </w:r>
      <w:r>
        <w:tab/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Obmann </w:t>
      </w:r>
      <w:r w:rsidRPr="2235F574" w:rsidR="2235F574">
        <w:rPr>
          <w:rFonts w:ascii="Arial" w:hAnsi="Arial" w:eastAsia="Arial" w:cs="Arial"/>
          <w:sz w:val="24"/>
          <w:szCs w:val="24"/>
        </w:rPr>
        <w:t>Duelli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Bernhard</w:t>
      </w:r>
      <w:r w:rsidRPr="2235F574" w:rsidR="2235F574">
        <w:rPr>
          <w:rFonts w:ascii="Arial" w:hAnsi="Arial" w:eastAsia="Arial" w:cs="Arial"/>
          <w:sz w:val="24"/>
          <w:szCs w:val="24"/>
          <w:lang w:val="de-DE"/>
        </w:rPr>
        <w:t xml:space="preserve">, </w:t>
      </w:r>
      <w:r w:rsidRPr="2235F574" w:rsidR="2235F574">
        <w:rPr>
          <w:rFonts w:ascii="Arial" w:hAnsi="Arial" w:eastAsia="Arial" w:cs="Arial"/>
          <w:sz w:val="24"/>
          <w:szCs w:val="24"/>
        </w:rPr>
        <w:t>Fritsch Burkhard</w:t>
      </w:r>
      <w:r w:rsidRPr="2235F574" w:rsidR="2235F574">
        <w:rPr>
          <w:rFonts w:ascii="Arial" w:hAnsi="Arial" w:eastAsia="Arial" w:cs="Arial"/>
          <w:sz w:val="24"/>
          <w:szCs w:val="24"/>
          <w:lang w:val="de-DE"/>
        </w:rPr>
        <w:t xml:space="preserve">, </w:t>
      </w:r>
      <w:r w:rsidRPr="2235F574" w:rsidR="2235F574">
        <w:rPr>
          <w:rFonts w:ascii="Arial" w:hAnsi="Arial" w:eastAsia="Arial" w:cs="Arial"/>
          <w:sz w:val="24"/>
          <w:szCs w:val="24"/>
          <w:lang w:val="de-DE"/>
        </w:rPr>
        <w:t>Lins Roland,</w:t>
      </w:r>
      <w:r w:rsidRPr="2235F574" w:rsidR="2235F574">
        <w:rPr>
          <w:rFonts w:ascii="Arial" w:hAnsi="Arial" w:eastAsia="Arial" w:cs="Arial"/>
          <w:sz w:val="24"/>
          <w:szCs w:val="24"/>
          <w:lang w:val="de-DE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Nigsch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Thomas</w:t>
      </w:r>
      <w:r w:rsidRPr="2235F574" w:rsidR="2235F574">
        <w:rPr>
          <w:rFonts w:ascii="Arial" w:hAnsi="Arial" w:eastAsia="Arial" w:cs="Arial"/>
          <w:sz w:val="24"/>
          <w:szCs w:val="24"/>
          <w:lang w:val="de-DE"/>
        </w:rPr>
        <w:t xml:space="preserve">, </w:t>
      </w:r>
    </w:p>
    <w:p w:rsidRPr="00CD7D1D" w:rsidR="00377536" w:rsidP="2235F574" w:rsidRDefault="00377536" w14:paraId="47DF3F1F" w14:textId="044D6C76">
      <w:pPr>
        <w:spacing w:after="0"/>
        <w:rPr>
          <w:rFonts w:ascii="Arial" w:hAnsi="Arial" w:eastAsia="Arial" w:cs="Arial"/>
          <w:sz w:val="24"/>
          <w:szCs w:val="24"/>
          <w:lang w:val="de-DE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Ersatz:</w:t>
      </w:r>
      <w:r>
        <w:tab/>
      </w:r>
      <w:r>
        <w:tab/>
      </w:r>
      <w:r>
        <w:tab/>
      </w:r>
      <w:r w:rsidRPr="2235F574" w:rsidR="2235F574">
        <w:rPr>
          <w:rFonts w:ascii="Arial" w:hAnsi="Arial" w:eastAsia="Arial" w:cs="Arial"/>
          <w:sz w:val="24"/>
          <w:szCs w:val="24"/>
        </w:rPr>
        <w:t>Fritsch Meinrad, Scherrer Gerold, Breuss Herbert</w:t>
      </w:r>
      <w:r w:rsidRPr="2235F574" w:rsidR="2235F574">
        <w:rPr>
          <w:rFonts w:ascii="Arial" w:hAnsi="Arial" w:eastAsia="Arial" w:cs="Arial"/>
          <w:sz w:val="24"/>
          <w:szCs w:val="24"/>
        </w:rPr>
        <w:t>,</w:t>
      </w:r>
      <w:r w:rsidRPr="2235F574" w:rsidR="2235F574">
        <w:rPr>
          <w:rFonts w:ascii="Arial" w:hAnsi="Arial" w:eastAsia="Arial" w:cs="Arial"/>
          <w:sz w:val="24"/>
          <w:szCs w:val="24"/>
          <w:lang w:val="de-DE"/>
        </w:rPr>
        <w:t> </w:t>
      </w:r>
      <w:r w:rsidRPr="2235F574" w:rsidR="2235F574">
        <w:rPr>
          <w:rFonts w:ascii="Arial" w:hAnsi="Arial" w:eastAsia="Arial" w:cs="Arial"/>
          <w:sz w:val="24"/>
          <w:szCs w:val="24"/>
          <w:lang w:val="de-DE"/>
        </w:rPr>
        <w:t>Duelli</w:t>
      </w:r>
      <w:r w:rsidRPr="2235F574" w:rsidR="2235F574">
        <w:rPr>
          <w:rFonts w:ascii="Arial" w:hAnsi="Arial" w:eastAsia="Arial" w:cs="Arial"/>
          <w:sz w:val="24"/>
          <w:szCs w:val="24"/>
          <w:lang w:val="de-DE"/>
        </w:rPr>
        <w:t xml:space="preserve"> Ingo</w:t>
      </w:r>
    </w:p>
    <w:p w:rsidRPr="00CD7D1D" w:rsidR="00377536" w:rsidP="2235F574" w:rsidRDefault="00377536" w14:paraId="5A855A4F" w14:textId="77777777" w14:noSpellErr="1">
      <w:pPr>
        <w:spacing w:after="0"/>
        <w:rPr>
          <w:rFonts w:ascii="Arial" w:hAnsi="Arial" w:eastAsia="Arial" w:cs="Arial"/>
          <w:sz w:val="24"/>
          <w:szCs w:val="24"/>
          <w:lang w:val="de-DE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Gemeinde:</w:t>
      </w:r>
      <w:r>
        <w:tab/>
      </w:r>
      <w:r>
        <w:tab/>
      </w:r>
      <w:r>
        <w:tab/>
      </w:r>
      <w:r w:rsidRPr="2235F574" w:rsidR="2235F574">
        <w:rPr>
          <w:rFonts w:ascii="Arial" w:hAnsi="Arial" w:eastAsia="Arial" w:cs="Arial"/>
          <w:sz w:val="24"/>
          <w:szCs w:val="24"/>
        </w:rPr>
        <w:t>Lins Heinz</w:t>
      </w:r>
      <w:r w:rsidRPr="2235F574" w:rsidR="2235F574">
        <w:rPr>
          <w:rFonts w:ascii="Arial" w:hAnsi="Arial" w:eastAsia="Arial" w:cs="Arial"/>
          <w:sz w:val="24"/>
          <w:szCs w:val="24"/>
          <w:lang w:val="de-DE"/>
        </w:rPr>
        <w:t>, Bürgermeister Vogt Manfred</w:t>
      </w:r>
    </w:p>
    <w:p w:rsidRPr="00CD7D1D" w:rsidR="00377536" w:rsidP="2235F574" w:rsidRDefault="00377536" w14:paraId="48E65E91" w14:textId="431484EA" w14:noSpellErr="1">
      <w:pPr>
        <w:spacing w:after="0"/>
        <w:rPr>
          <w:rFonts w:ascii="Arial" w:hAnsi="Arial" w:eastAsia="Arial" w:cs="Arial"/>
          <w:sz w:val="24"/>
          <w:szCs w:val="24"/>
          <w:lang w:val="de-DE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Aufsichtsrat:</w:t>
      </w:r>
      <w:r>
        <w:tab/>
      </w:r>
      <w:r>
        <w:tab/>
      </w:r>
      <w:r w:rsidRPr="2235F574" w:rsidR="2235F574">
        <w:rPr>
          <w:rFonts w:ascii="Arial" w:hAnsi="Arial" w:eastAsia="Arial" w:cs="Arial"/>
          <w:sz w:val="24"/>
          <w:szCs w:val="24"/>
        </w:rPr>
        <w:t>Lins Kurt</w:t>
      </w:r>
    </w:p>
    <w:p w:rsidRPr="00CD7D1D" w:rsidR="00377536" w:rsidP="2235F574" w:rsidRDefault="00377536" w14:paraId="48C6C0A9" w14:textId="463F4DB2" w14:noSpellErr="1">
      <w:pPr>
        <w:spacing w:after="0"/>
        <w:rPr>
          <w:rFonts w:ascii="Arial" w:hAnsi="Arial" w:eastAsia="Arial" w:cs="Arial"/>
          <w:sz w:val="24"/>
          <w:szCs w:val="24"/>
          <w:lang w:val="de-DE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Gemeinde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E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:</w:t>
      </w:r>
      <w:r>
        <w:tab/>
      </w:r>
      <w:r>
        <w:tab/>
      </w:r>
    </w:p>
    <w:p w:rsidRPr="00CD7D1D" w:rsidR="00377536" w:rsidP="2235F574" w:rsidRDefault="00377536" w14:paraId="0BD9E106" w14:textId="77777777">
      <w:pPr>
        <w:spacing w:after="0"/>
        <w:rPr>
          <w:rFonts w:ascii="Arial" w:hAnsi="Arial" w:eastAsia="Arial" w:cs="Arial"/>
          <w:sz w:val="24"/>
          <w:szCs w:val="24"/>
          <w:lang w:val="de-DE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 xml:space="preserve">Aufsichtsrat 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E:</w:t>
      </w:r>
      <w:r>
        <w:tab/>
      </w:r>
      <w:r>
        <w:tab/>
      </w:r>
      <w:r w:rsidRPr="2235F574" w:rsidR="2235F574">
        <w:rPr>
          <w:rFonts w:ascii="Arial" w:hAnsi="Arial" w:eastAsia="Arial" w:cs="Arial"/>
          <w:sz w:val="24"/>
          <w:szCs w:val="24"/>
        </w:rPr>
        <w:t>Breuß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Peter</w:t>
      </w:r>
    </w:p>
    <w:p w:rsidRPr="00CD7D1D" w:rsidR="00377536" w:rsidP="2235F574" w:rsidRDefault="00377536" w14:paraId="409A5D8D" w14:textId="77777777" w14:noSpellErr="1">
      <w:pPr>
        <w:spacing w:after="0"/>
        <w:rPr>
          <w:rFonts w:ascii="Arial" w:hAnsi="Arial" w:eastAsia="Arial" w:cs="Arial"/>
          <w:sz w:val="24"/>
          <w:szCs w:val="24"/>
          <w:lang w:val="de-DE"/>
        </w:rPr>
      </w:pPr>
    </w:p>
    <w:p w:rsidRPr="00370A72" w:rsidR="00377536" w:rsidP="2235F574" w:rsidRDefault="00377536" w14:paraId="7D03B0CD" w14:textId="47DA0D5E">
      <w:p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</w:rPr>
        <w:t>Entschuldigt: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>
        <w:tab/>
      </w:r>
      <w:r>
        <w:tab/>
      </w:r>
      <w:r w:rsidRPr="2235F574" w:rsidR="2235F574">
        <w:rPr>
          <w:rFonts w:ascii="Arial" w:hAnsi="Arial" w:eastAsia="Arial" w:cs="Arial"/>
          <w:sz w:val="24"/>
          <w:szCs w:val="24"/>
        </w:rPr>
        <w:t>Scherrer Konrad, Lins Lothar (keine Einladung bekommen)</w:t>
      </w:r>
    </w:p>
    <w:p w:rsidRPr="00377536" w:rsidR="00377536" w:rsidP="2235F574" w:rsidRDefault="00377536" w14:paraId="11A2ACB9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Pr="00377536" w:rsidR="00E75BAB" w:rsidP="2235F574" w:rsidRDefault="00E75BAB" w14:paraId="28C8FF9D" w14:textId="77777777" w14:noSpellErr="1">
      <w:pPr>
        <w:spacing w:after="0"/>
        <w:rPr>
          <w:rFonts w:ascii="Arial" w:hAnsi="Arial" w:eastAsia="Arial" w:cs="Arial"/>
          <w:b w:val="1"/>
          <w:bCs w:val="1"/>
          <w:sz w:val="24"/>
          <w:szCs w:val="24"/>
          <w:u w:val="dash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P.1. Begrüßung</w:t>
      </w:r>
    </w:p>
    <w:p w:rsidRPr="00377536" w:rsidR="00E75BAB" w:rsidP="2235F574" w:rsidRDefault="00CB3BA1" w14:paraId="4202EBAC" w14:textId="7380AD69">
      <w:p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Obmann Bernhard </w:t>
      </w:r>
      <w:r w:rsidRPr="2235F574" w:rsidR="2235F574">
        <w:rPr>
          <w:rFonts w:ascii="Arial" w:hAnsi="Arial" w:eastAsia="Arial" w:cs="Arial"/>
          <w:sz w:val="24"/>
          <w:szCs w:val="24"/>
        </w:rPr>
        <w:t>Duelli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begrüßt die Anwesenden und eröffnet die Sitzung.</w:t>
      </w:r>
    </w:p>
    <w:p w:rsidRPr="00377536" w:rsidR="00E75BAB" w:rsidP="2235F574" w:rsidRDefault="00E75BAB" w14:paraId="051803D3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Pr="00377536" w:rsidR="00E75BAB" w:rsidP="2235F574" w:rsidRDefault="00E75BAB" w14:paraId="05575D12" w14:textId="77777777" w14:noSpellErr="1">
      <w:pPr>
        <w:spacing w:after="0"/>
        <w:rPr>
          <w:rFonts w:ascii="Arial" w:hAnsi="Arial" w:eastAsia="Arial" w:cs="Arial"/>
          <w:b w:val="1"/>
          <w:bCs w:val="1"/>
          <w:sz w:val="24"/>
          <w:szCs w:val="24"/>
          <w:u w:val="dash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P.2. Genehmigung des letzten Protokolls</w:t>
      </w:r>
    </w:p>
    <w:p w:rsidRPr="00377536" w:rsidR="00E75BAB" w:rsidP="2235F574" w:rsidRDefault="00A1600E" w14:paraId="039A1D7C" w14:textId="764697BB" w14:noSpellErr="1">
      <w:p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Das Protokoll vom 14.10.2024 </w:t>
      </w:r>
      <w:r w:rsidRPr="2235F574" w:rsidR="2235F574">
        <w:rPr>
          <w:rFonts w:ascii="Arial" w:hAnsi="Arial" w:eastAsia="Arial" w:cs="Arial"/>
          <w:sz w:val="24"/>
          <w:szCs w:val="24"/>
        </w:rPr>
        <w:t>wird einstimmig genehmigt.</w:t>
      </w:r>
    </w:p>
    <w:p w:rsidRPr="00377536" w:rsidR="00E75BAB" w:rsidP="2235F574" w:rsidRDefault="00E75BAB" w14:paraId="4A69DC63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Pr="006B02DB" w:rsidR="00E75BAB" w:rsidP="2235F574" w:rsidRDefault="00E75BAB" w14:paraId="5A38A099" w14:textId="77777777" w14:noSpellErr="1">
      <w:pPr>
        <w:spacing w:after="0"/>
        <w:rPr>
          <w:rFonts w:ascii="Arial" w:hAnsi="Arial" w:eastAsia="Arial" w:cs="Arial"/>
          <w:b w:val="1"/>
          <w:bCs w:val="1"/>
          <w:sz w:val="24"/>
          <w:szCs w:val="24"/>
          <w:u w:val="dash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 xml:space="preserve">P.3. 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Posteingang und Berichte</w:t>
      </w:r>
    </w:p>
    <w:p w:rsidR="00AD1AD1" w:rsidP="2235F574" w:rsidRDefault="004436E1" w14:paraId="4975F73B" w14:textId="11A51462" w14:noSpellErr="1">
      <w:pPr>
        <w:pStyle w:val="Listenabsatz"/>
        <w:numPr>
          <w:ilvl w:val="0"/>
          <w:numId w:val="2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Es wurde ein </w:t>
      </w:r>
      <w:r w:rsidRPr="2235F574" w:rsidR="2235F574">
        <w:rPr>
          <w:rFonts w:ascii="Arial" w:hAnsi="Arial" w:eastAsia="Arial" w:cs="Arial"/>
          <w:sz w:val="24"/>
          <w:szCs w:val="24"/>
        </w:rPr>
        <w:t>Termin mit Hr. Scherrer</w:t>
      </w:r>
      <w:r w:rsidRPr="2235F574" w:rsidR="2235F574">
        <w:rPr>
          <w:rFonts w:ascii="Arial" w:hAnsi="Arial" w:eastAsia="Arial" w:cs="Arial"/>
          <w:sz w:val="24"/>
          <w:szCs w:val="24"/>
        </w:rPr>
        <w:t>, Fachbereich Re</w:t>
      </w:r>
      <w:r w:rsidRPr="2235F574" w:rsidR="2235F574">
        <w:rPr>
          <w:rFonts w:ascii="Arial" w:hAnsi="Arial" w:eastAsia="Arial" w:cs="Arial"/>
          <w:sz w:val="24"/>
          <w:szCs w:val="24"/>
        </w:rPr>
        <w:t>cht – Abteilung Landwirtschaft und ländlicher Raum</w:t>
      </w:r>
      <w:r w:rsidRPr="2235F574" w:rsidR="2235F574">
        <w:rPr>
          <w:rFonts w:ascii="Arial" w:hAnsi="Arial" w:eastAsia="Arial" w:cs="Arial"/>
          <w:sz w:val="24"/>
          <w:szCs w:val="24"/>
        </w:rPr>
        <w:t>,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bezüglich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der Überarbeitung der </w:t>
      </w:r>
      <w:r w:rsidRPr="2235F574" w:rsidR="2235F574">
        <w:rPr>
          <w:rFonts w:ascii="Arial" w:hAnsi="Arial" w:eastAsia="Arial" w:cs="Arial"/>
          <w:sz w:val="24"/>
          <w:szCs w:val="24"/>
        </w:rPr>
        <w:t>Statuten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festgesetzt.</w:t>
      </w:r>
    </w:p>
    <w:p w:rsidR="00F223EC" w:rsidP="2235F574" w:rsidRDefault="00697216" w14:paraId="1D523FCC" w14:textId="723DAA49" w14:noSpellErr="1">
      <w:pPr>
        <w:pStyle w:val="Listenabsatz"/>
        <w:numPr>
          <w:ilvl w:val="0"/>
          <w:numId w:val="2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Sekretärin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Monika Scherrer erhält ab 1.1.2025 eine Lo</w:t>
      </w:r>
      <w:r w:rsidRPr="2235F574" w:rsidR="2235F574">
        <w:rPr>
          <w:rFonts w:ascii="Arial" w:hAnsi="Arial" w:eastAsia="Arial" w:cs="Arial"/>
          <w:sz w:val="24"/>
          <w:szCs w:val="24"/>
        </w:rPr>
        <w:t>hnerhöhung von derzeit         € 15,00 auf € 20,00.</w:t>
      </w:r>
    </w:p>
    <w:p w:rsidR="00697216" w:rsidP="2235F574" w:rsidRDefault="00697216" w14:paraId="45DFAB22" w14:textId="40DA091D">
      <w:pPr>
        <w:pStyle w:val="Listenabsatz"/>
        <w:numPr>
          <w:ilvl w:val="0"/>
          <w:numId w:val="2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Neuanrträge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zur Aufnahme in die Agrargemeinschaft sind eingelangt: Breuss Marika, Fritsch Elisabeth, Lins Katharina </w:t>
      </w:r>
    </w:p>
    <w:p w:rsidRPr="00067235" w:rsidR="00697216" w:rsidP="2235F574" w:rsidRDefault="00697216" w14:paraId="207C5842" w14:textId="3B679AEF">
      <w:pPr>
        <w:pStyle w:val="Listenabsatz"/>
        <w:numPr>
          <w:ilvl w:val="0"/>
          <w:numId w:val="2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Neuausgabe von Losen</w:t>
      </w:r>
      <w:r w:rsidRPr="2235F574" w:rsidR="2235F574">
        <w:rPr>
          <w:rFonts w:ascii="Arial" w:hAnsi="Arial" w:eastAsia="Arial" w:cs="Arial"/>
          <w:sz w:val="24"/>
          <w:szCs w:val="24"/>
        </w:rPr>
        <w:t>-Abholung von gerüstetem Holz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beim </w:t>
      </w:r>
      <w:r w:rsidRPr="2235F574" w:rsidR="2235F574">
        <w:rPr>
          <w:rFonts w:ascii="Arial" w:hAnsi="Arial" w:eastAsia="Arial" w:cs="Arial"/>
          <w:sz w:val="24"/>
          <w:szCs w:val="24"/>
        </w:rPr>
        <w:t>Gulm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Kreuz</w:t>
      </w:r>
      <w:r w:rsidRPr="2235F574" w:rsidR="2235F574">
        <w:rPr>
          <w:rFonts w:ascii="Arial" w:hAnsi="Arial" w:eastAsia="Arial" w:cs="Arial"/>
          <w:sz w:val="24"/>
          <w:szCs w:val="24"/>
        </w:rPr>
        <w:t>.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Rüstkosten </w:t>
      </w:r>
      <w:r w:rsidRPr="2235F574" w:rsidR="2235F574">
        <w:rPr>
          <w:rFonts w:ascii="Arial" w:hAnsi="Arial" w:eastAsia="Arial" w:cs="Arial"/>
          <w:sz w:val="24"/>
          <w:szCs w:val="24"/>
        </w:rPr>
        <w:t>können heuer keine verlangt werden, da es so nicht kom</w:t>
      </w:r>
      <w:r w:rsidRPr="2235F574" w:rsidR="2235F574">
        <w:rPr>
          <w:rFonts w:ascii="Arial" w:hAnsi="Arial" w:eastAsia="Arial" w:cs="Arial"/>
          <w:sz w:val="24"/>
          <w:szCs w:val="24"/>
        </w:rPr>
        <w:t>m</w:t>
      </w:r>
      <w:r w:rsidRPr="2235F574" w:rsidR="2235F574">
        <w:rPr>
          <w:rFonts w:ascii="Arial" w:hAnsi="Arial" w:eastAsia="Arial" w:cs="Arial"/>
          <w:sz w:val="24"/>
          <w:szCs w:val="24"/>
        </w:rPr>
        <w:t>uniziert wurde (</w:t>
      </w:r>
      <w:r w:rsidRPr="2235F574" w:rsidR="2235F574">
        <w:rPr>
          <w:rFonts w:ascii="Arial" w:hAnsi="Arial" w:eastAsia="Arial" w:cs="Arial"/>
          <w:sz w:val="24"/>
          <w:szCs w:val="24"/>
        </w:rPr>
        <w:t>ab nächstem Jahr</w:t>
      </w:r>
      <w:r w:rsidRPr="2235F574" w:rsidR="2235F574">
        <w:rPr>
          <w:rFonts w:ascii="Arial" w:hAnsi="Arial" w:eastAsia="Arial" w:cs="Arial"/>
          <w:sz w:val="24"/>
          <w:szCs w:val="24"/>
        </w:rPr>
        <w:t>). Vorschlag wäre, das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Stockgeld </w:t>
      </w:r>
      <w:r w:rsidRPr="2235F574" w:rsidR="2235F574">
        <w:rPr>
          <w:rFonts w:ascii="Arial" w:hAnsi="Arial" w:eastAsia="Arial" w:cs="Arial"/>
          <w:sz w:val="24"/>
          <w:szCs w:val="24"/>
        </w:rPr>
        <w:t>weg</w:t>
      </w:r>
      <w:r w:rsidRPr="2235F574" w:rsidR="2235F574">
        <w:rPr>
          <w:rFonts w:ascii="Arial" w:hAnsi="Arial" w:eastAsia="Arial" w:cs="Arial"/>
          <w:sz w:val="24"/>
          <w:szCs w:val="24"/>
        </w:rPr>
        <w:t>zu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lassen (ist </w:t>
      </w:r>
      <w:r w:rsidRPr="2235F574" w:rsidR="2235F574">
        <w:rPr>
          <w:rFonts w:ascii="Arial" w:hAnsi="Arial" w:eastAsia="Arial" w:cs="Arial"/>
          <w:sz w:val="24"/>
          <w:szCs w:val="24"/>
        </w:rPr>
        <w:t>MW</w:t>
      </w:r>
      <w:r w:rsidRPr="2235F574" w:rsidR="2235F574">
        <w:rPr>
          <w:rFonts w:ascii="Arial" w:hAnsi="Arial" w:eastAsia="Arial" w:cs="Arial"/>
          <w:sz w:val="24"/>
          <w:szCs w:val="24"/>
        </w:rPr>
        <w:t>St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pflichtig</w:t>
      </w:r>
      <w:r w:rsidRPr="2235F574" w:rsidR="2235F574">
        <w:rPr>
          <w:rFonts w:ascii="Arial" w:hAnsi="Arial" w:eastAsia="Arial" w:cs="Arial"/>
          <w:sz w:val="24"/>
          <w:szCs w:val="24"/>
        </w:rPr>
        <w:t>)</w:t>
      </w:r>
      <w:r w:rsidRPr="2235F574" w:rsidR="2235F574">
        <w:rPr>
          <w:rFonts w:ascii="Arial" w:hAnsi="Arial" w:eastAsia="Arial" w:cs="Arial"/>
          <w:sz w:val="24"/>
          <w:szCs w:val="24"/>
        </w:rPr>
        <w:t>;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wird noch abgeklärt</w:t>
      </w:r>
      <w:r w:rsidRPr="2235F574" w:rsidR="2235F574">
        <w:rPr>
          <w:rFonts w:ascii="Arial" w:hAnsi="Arial" w:eastAsia="Arial" w:cs="Arial"/>
          <w:sz w:val="24"/>
          <w:szCs w:val="24"/>
        </w:rPr>
        <w:t>.</w:t>
      </w:r>
    </w:p>
    <w:p w:rsidRPr="00186F1C" w:rsidR="00067235" w:rsidP="2235F574" w:rsidRDefault="00067235" w14:paraId="3CB087C2" w14:textId="11D51FCE">
      <w:pPr>
        <w:pStyle w:val="Listenabsatz"/>
        <w:numPr>
          <w:ilvl w:val="0"/>
          <w:numId w:val="2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Ende Jänner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ist ein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Rundbrief mit Rückblick </w:t>
      </w:r>
      <w:r w:rsidRPr="2235F574" w:rsidR="2235F574">
        <w:rPr>
          <w:rFonts w:ascii="Arial" w:hAnsi="Arial" w:eastAsia="Arial" w:cs="Arial"/>
          <w:sz w:val="24"/>
          <w:szCs w:val="24"/>
        </w:rPr>
        <w:t>und Vorschau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(</w:t>
      </w:r>
      <w:r w:rsidRPr="2235F574" w:rsidR="2235F574">
        <w:rPr>
          <w:rFonts w:ascii="Arial" w:hAnsi="Arial" w:eastAsia="Arial" w:cs="Arial"/>
          <w:sz w:val="24"/>
          <w:szCs w:val="24"/>
        </w:rPr>
        <w:t>evt.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Jahresbericht Gemeinde mitschicken)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geplant.</w:t>
      </w:r>
    </w:p>
    <w:p w:rsidRPr="00CD31A5" w:rsidR="00186F1C" w:rsidP="2235F574" w:rsidRDefault="00E15DA4" w14:paraId="779A2C8F" w14:textId="14951CE0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Bei A1 sind begrenzte </w:t>
      </w:r>
      <w:r w:rsidRPr="2235F574" w:rsidR="2235F574">
        <w:rPr>
          <w:rFonts w:ascii="Arial" w:hAnsi="Arial" w:eastAsia="Arial" w:cs="Arial"/>
          <w:sz w:val="24"/>
          <w:szCs w:val="24"/>
        </w:rPr>
        <w:t>Möglichkeiten,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um Mails zu verschicken. Peter hat sich informiert und einen Tarif beim Provider </w:t>
      </w:r>
      <w:r w:rsidRPr="2235F574" w:rsidR="2235F574">
        <w:rPr>
          <w:rFonts w:ascii="Arial" w:hAnsi="Arial" w:eastAsia="Arial" w:cs="Arial"/>
          <w:sz w:val="24"/>
          <w:szCs w:val="24"/>
        </w:rPr>
        <w:t>Helloly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um € 34,80 pro Jahr abonniert.</w:t>
      </w:r>
    </w:p>
    <w:p w:rsidRPr="00B2603B" w:rsidR="00B2603B" w:rsidP="2235F574" w:rsidRDefault="00CD31A5" w14:paraId="70765686" w14:textId="201BC46D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Fahrverbot </w:t>
      </w:r>
      <w:r w:rsidRPr="2235F574" w:rsidR="2235F574">
        <w:rPr>
          <w:rFonts w:ascii="Arial" w:hAnsi="Arial" w:eastAsia="Arial" w:cs="Arial"/>
          <w:sz w:val="24"/>
          <w:szCs w:val="24"/>
        </w:rPr>
        <w:t>Gulm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– Anfrage von Christian Ammann wegen Fahrverbotstafel, da einige Autos bis zum </w:t>
      </w:r>
      <w:r w:rsidRPr="2235F574" w:rsidR="2235F574">
        <w:rPr>
          <w:rFonts w:ascii="Arial" w:hAnsi="Arial" w:eastAsia="Arial" w:cs="Arial"/>
          <w:sz w:val="24"/>
          <w:szCs w:val="24"/>
        </w:rPr>
        <w:t>Gulm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Kreuz fahren. Bei Fahrten bis zur </w:t>
      </w:r>
      <w:r w:rsidRPr="2235F574" w:rsidR="2235F574">
        <w:rPr>
          <w:rFonts w:ascii="Arial" w:hAnsi="Arial" w:eastAsia="Arial" w:cs="Arial"/>
          <w:sz w:val="24"/>
          <w:szCs w:val="24"/>
        </w:rPr>
        <w:t>Gulm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Alpe sind Anzeigen schwierig; (Fotos mit Datum und Uhrzeit wegen Beweislage)</w:t>
      </w:r>
    </w:p>
    <w:p w:rsidRPr="008D42EF" w:rsidR="00845440" w:rsidP="2235F574" w:rsidRDefault="005C0406" w14:paraId="4D9A709E" w14:textId="6086F18D">
      <w:pPr>
        <w:pStyle w:val="Listenabsatz"/>
        <w:numPr>
          <w:ilvl w:val="0"/>
          <w:numId w:val="11"/>
        </w:numPr>
        <w:spacing w:after="0" w:line="240" w:lineRule="auto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Weihnachtsfeier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am 9.12.24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-zuerst eine </w:t>
      </w:r>
      <w:r w:rsidRPr="2235F574" w:rsidR="2235F574">
        <w:rPr>
          <w:rFonts w:ascii="Arial" w:hAnsi="Arial" w:eastAsia="Arial" w:cs="Arial"/>
          <w:sz w:val="24"/>
          <w:szCs w:val="24"/>
        </w:rPr>
        <w:t>kurze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Sitzung und anschließend im </w:t>
      </w:r>
      <w:r w:rsidRPr="2235F574" w:rsidR="2235F574">
        <w:rPr>
          <w:rFonts w:ascii="Arial" w:hAnsi="Arial" w:eastAsia="Arial" w:cs="Arial"/>
          <w:sz w:val="24"/>
          <w:szCs w:val="24"/>
        </w:rPr>
        <w:t>Gröllerkopf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Stübl</w:t>
      </w:r>
      <w:r w:rsidRPr="2235F574" w:rsidR="2235F574">
        <w:rPr>
          <w:rFonts w:ascii="Arial" w:hAnsi="Arial" w:eastAsia="Arial" w:cs="Arial"/>
          <w:sz w:val="24"/>
          <w:szCs w:val="24"/>
        </w:rPr>
        <w:t>e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gem</w:t>
      </w:r>
      <w:r w:rsidRPr="2235F574" w:rsidR="2235F574">
        <w:rPr>
          <w:rFonts w:ascii="Arial" w:hAnsi="Arial" w:eastAsia="Arial" w:cs="Arial"/>
          <w:sz w:val="24"/>
          <w:szCs w:val="24"/>
        </w:rPr>
        <w:t>einsames Abendessen. Eingeladen werden auch Sekretärin Monika und Förster Rene</w:t>
      </w:r>
      <w:r w:rsidRPr="2235F574" w:rsidR="2235F574">
        <w:rPr>
          <w:rFonts w:ascii="Arial" w:hAnsi="Arial" w:eastAsia="Arial" w:cs="Arial"/>
          <w:sz w:val="24"/>
          <w:szCs w:val="24"/>
        </w:rPr>
        <w:t>.</w:t>
      </w:r>
    </w:p>
    <w:p w:rsidR="00C14B7C" w:rsidP="2235F574" w:rsidRDefault="00C14B7C" w14:paraId="5927A93F" w14:textId="77777777" w14:noSpellErr="1">
      <w:pPr>
        <w:spacing w:after="0" w:line="240" w:lineRule="auto"/>
        <w:rPr>
          <w:rFonts w:ascii="Arial" w:hAnsi="Arial" w:eastAsia="Arial" w:cs="Arial"/>
          <w:sz w:val="24"/>
          <w:szCs w:val="24"/>
        </w:rPr>
      </w:pPr>
    </w:p>
    <w:p w:rsidRPr="00377536" w:rsidR="00C14B7C" w:rsidP="2235F574" w:rsidRDefault="00C14B7C" w14:paraId="6194C262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Pr="00377536" w:rsidR="00E54748" w:rsidP="2235F574" w:rsidRDefault="00E97066" w14:paraId="1A03AC7F" w14:textId="42DBB379" w14:noSpellErr="1">
      <w:pPr>
        <w:spacing w:after="0"/>
        <w:rPr>
          <w:rFonts w:ascii="Arial" w:hAnsi="Arial" w:eastAsia="Arial" w:cs="Arial"/>
          <w:b w:val="1"/>
          <w:bCs w:val="1"/>
          <w:sz w:val="24"/>
          <w:szCs w:val="24"/>
          <w:u w:val="dash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 xml:space="preserve">P.4. 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Forstwege</w:t>
      </w:r>
    </w:p>
    <w:p w:rsidRPr="002213DE" w:rsidR="00AE591C" w:rsidP="2235F574" w:rsidRDefault="001C63C0" w14:paraId="3991D6B0" w14:textId="056506DD" w14:noSpellErr="1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  <w:u w:val="dotDotDash"/>
        </w:rPr>
        <w:t xml:space="preserve">Streckweg </w:t>
      </w:r>
      <w:r w:rsidRPr="2235F574" w:rsidR="2235F574">
        <w:rPr>
          <w:rFonts w:ascii="Arial" w:hAnsi="Arial" w:eastAsia="Arial" w:cs="Arial"/>
          <w:sz w:val="24"/>
          <w:szCs w:val="24"/>
          <w:u w:val="dotDotDash"/>
        </w:rPr>
        <w:t xml:space="preserve">Badhüttenloch </w:t>
      </w:r>
    </w:p>
    <w:p w:rsidRPr="00243337" w:rsidR="002213DE" w:rsidP="2235F574" w:rsidRDefault="00243337" w14:paraId="2D55066C" w14:textId="6D3EDDC7">
      <w:pPr>
        <w:spacing w:after="0" w:line="240" w:lineRule="auto"/>
        <w:ind w:left="0" w:firstLine="708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Baustart war 04.11.24; Fertigstellung geplant am 13.11.24 </w:t>
      </w:r>
    </w:p>
    <w:p w:rsidRPr="002213DE" w:rsidR="002213DE" w:rsidP="2235F574" w:rsidRDefault="005D3AD9" w14:paraId="23817142" w14:textId="1BD027B6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  <w:u w:val="dotDotDash"/>
        </w:rPr>
        <w:t xml:space="preserve">Streckweg </w:t>
      </w:r>
      <w:r w:rsidRPr="2235F574" w:rsidR="2235F574">
        <w:rPr>
          <w:rFonts w:ascii="Arial" w:hAnsi="Arial" w:eastAsia="Arial" w:cs="Arial"/>
          <w:sz w:val="24"/>
          <w:szCs w:val="24"/>
          <w:u w:val="dotDotDash"/>
        </w:rPr>
        <w:t>Fähnele</w:t>
      </w:r>
    </w:p>
    <w:p w:rsidRPr="008D7AFF" w:rsidR="008D7AFF" w:rsidP="2235F574" w:rsidRDefault="00CF2A83" w14:paraId="4C79A4E0" w14:textId="3082D6A7">
      <w:pPr>
        <w:spacing w:after="0" w:line="240" w:lineRule="auto"/>
        <w:ind w:left="360" w:right="283" w:firstLine="360"/>
        <w:rPr>
          <w:rFonts w:ascii="Arial" w:hAnsi="Arial" w:eastAsia="Arial" w:cs="Arial"/>
          <w:sz w:val="24"/>
          <w:szCs w:val="24"/>
          <w:u w:val="dotted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Baustart am 14.11.24. Davor wird die Trasse abgeholzt. Sägewerk </w:t>
      </w:r>
      <w:r w:rsidRPr="2235F574" w:rsidR="2235F574">
        <w:rPr>
          <w:rFonts w:ascii="Arial" w:hAnsi="Arial" w:eastAsia="Arial" w:cs="Arial"/>
          <w:sz w:val="24"/>
          <w:szCs w:val="24"/>
        </w:rPr>
        <w:t>Mündle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>
        <w:tab/>
      </w:r>
      <w:r>
        <w:tab/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kauft das Holz. Die natürliche Grenze zu Heribert Lins entspricht nicht dem </w:t>
      </w:r>
      <w:r>
        <w:tab/>
      </w:r>
      <w:r>
        <w:tab/>
      </w:r>
      <w:r w:rsidRPr="2235F574" w:rsidR="2235F574">
        <w:rPr>
          <w:rFonts w:ascii="Arial" w:hAnsi="Arial" w:eastAsia="Arial" w:cs="Arial"/>
          <w:sz w:val="24"/>
          <w:szCs w:val="24"/>
        </w:rPr>
        <w:t>Kataster Plan und wird angeschaut.</w:t>
      </w:r>
    </w:p>
    <w:p w:rsidRPr="00E746D1" w:rsidR="00145F05" w:rsidP="2235F574" w:rsidRDefault="00145F05" w14:paraId="5F171D1D" w14:textId="4D46AF67">
      <w:pPr>
        <w:pStyle w:val="Listenabsatz"/>
        <w:numPr>
          <w:ilvl w:val="0"/>
          <w:numId w:val="11"/>
        </w:numPr>
        <w:spacing w:after="0" w:line="240" w:lineRule="auto"/>
        <w:rPr>
          <w:rFonts w:ascii="Arial" w:hAnsi="Arial" w:eastAsia="Arial" w:cs="Arial"/>
          <w:sz w:val="24"/>
          <w:szCs w:val="24"/>
          <w:u w:val="dotted"/>
        </w:rPr>
      </w:pPr>
      <w:r w:rsidRPr="2235F574" w:rsidR="2235F574">
        <w:rPr>
          <w:rFonts w:ascii="Arial" w:hAnsi="Arial" w:eastAsia="Arial" w:cs="Arial"/>
          <w:sz w:val="24"/>
          <w:szCs w:val="24"/>
          <w:u w:val="dotted"/>
        </w:rPr>
        <w:t>Portler</w:t>
      </w:r>
      <w:r w:rsidRPr="2235F574" w:rsidR="2235F574">
        <w:rPr>
          <w:rFonts w:ascii="Arial" w:hAnsi="Arial" w:eastAsia="Arial" w:cs="Arial"/>
          <w:sz w:val="24"/>
          <w:szCs w:val="24"/>
          <w:u w:val="dotted"/>
        </w:rPr>
        <w:t xml:space="preserve"> Wald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</w:p>
    <w:p w:rsidRPr="009973CC" w:rsidR="00145F05" w:rsidP="2235F574" w:rsidRDefault="003D34F6" w14:paraId="11F5AFA4" w14:textId="7505FD0F">
      <w:pPr>
        <w:pStyle w:val="NoSpacing"/>
        <w:numPr>
          <w:ilvl w:val="0"/>
          <w:numId w:val="11"/>
        </w:numPr>
        <w:spacing w:line="240" w:lineRule="auto"/>
        <w:rPr>
          <w:rFonts w:ascii="Arial" w:hAnsi="Arial" w:eastAsia="Arial" w:cs="Arial"/>
          <w:sz w:val="24"/>
          <w:szCs w:val="24"/>
        </w:rPr>
      </w:pPr>
      <w:r w:rsidRPr="2235F574">
        <w:rPr>
          <w:rFonts w:ascii="Arial" w:hAnsi="Arial" w:eastAsia="Arial" w:cs="Arial"/>
          <w:sz w:val="24"/>
          <w:szCs w:val="24"/>
        </w:rPr>
        <w:t>Es fand eine</w:t>
      </w:r>
      <w:r w:rsidRPr="2235F574" w:rsidR="008D5656">
        <w:rPr>
          <w:rFonts w:ascii="Arial" w:hAnsi="Arial" w:eastAsia="Arial" w:cs="Arial"/>
          <w:sz w:val="24"/>
          <w:szCs w:val="24"/>
        </w:rPr>
        <w:t xml:space="preserve"> </w:t>
      </w:r>
      <w:r w:rsidRPr="2235F574">
        <w:rPr>
          <w:rFonts w:ascii="Arial" w:hAnsi="Arial" w:eastAsia="Arial" w:cs="Arial"/>
          <w:sz w:val="24"/>
          <w:szCs w:val="24"/>
        </w:rPr>
        <w:t>e</w:t>
      </w:r>
      <w:r w:rsidRPr="2235F574" w:rsidR="008D5656">
        <w:rPr>
          <w:rFonts w:ascii="Arial" w:hAnsi="Arial" w:eastAsia="Arial" w:cs="Arial"/>
          <w:sz w:val="24"/>
          <w:szCs w:val="24"/>
        </w:rPr>
        <w:t>rneute Begehung mir Christian Freischlag</w:t>
      </w:r>
      <w:r w:rsidRPr="2235F574" w:rsidR="00246AAD">
        <w:rPr>
          <w:rFonts w:ascii="Arial" w:hAnsi="Arial" w:eastAsia="Arial" w:cs="Arial"/>
          <w:sz w:val="24"/>
          <w:szCs w:val="24"/>
        </w:rPr>
        <w:t xml:space="preserve"> (</w:t>
      </w:r>
      <w:r w:rsidRPr="2235F574" w:rsidR="00246AAD">
        <w:rPr>
          <w:rFonts w:ascii="Arial" w:hAnsi="Arial" w:eastAsia="Arial" w:cs="Arial"/>
          <w:sz w:val="24"/>
          <w:szCs w:val="24"/>
        </w:rPr>
        <w:t xml:space="preserve">Abteilung </w:t>
      </w:r>
      <w:r w:rsidRPr="2235F574" w:rsidR="00246AAD">
        <w:rPr>
          <w:rFonts w:ascii="Arial" w:hAnsi="Arial" w:eastAsia="Arial" w:cs="Arial"/>
          <w:sz w:val="24"/>
          <w:szCs w:val="24"/>
        </w:rPr>
        <w:t>Forstwesen) statt</w:t>
      </w:r>
      <w:r w:rsidRPr="2235F574" w:rsidR="00246AAD">
        <w:rPr>
          <w:rFonts w:ascii="Arial" w:hAnsi="Arial" w:eastAsia="Arial" w:cs="Arial"/>
          <w:sz w:val="24"/>
          <w:szCs w:val="24"/>
        </w:rPr>
        <w:t xml:space="preserve">. </w:t>
      </w:r>
      <w:r w:rsidRPr="2235F574" w:rsidR="008252F5">
        <w:rPr>
          <w:rFonts w:ascii="Arial" w:hAnsi="Arial" w:eastAsia="Arial" w:cs="Arial"/>
          <w:sz w:val="24"/>
          <w:szCs w:val="24"/>
        </w:rPr>
        <w:t>Grund</w:t>
      </w:r>
      <w:r w:rsidRPr="2235F574" w:rsidR="008252F5">
        <w:rPr>
          <w:rFonts w:ascii="Arial" w:hAnsi="Arial" w:eastAsia="Arial" w:cs="Arial"/>
          <w:sz w:val="24"/>
          <w:szCs w:val="24"/>
        </w:rPr>
        <w:t xml:space="preserve"> war eine</w:t>
      </w:r>
      <w:r w:rsidRPr="2235F574" w:rsidR="008252F5">
        <w:rPr>
          <w:rFonts w:ascii="Arial" w:hAnsi="Arial" w:eastAsia="Arial" w:cs="Arial"/>
          <w:sz w:val="24"/>
          <w:szCs w:val="24"/>
        </w:rPr>
        <w:t xml:space="preserve"> gesetzliche Änderung</w:t>
      </w:r>
      <w:r w:rsidRPr="2235F574" w:rsidR="005558AB">
        <w:rPr>
          <w:rFonts w:ascii="Arial" w:hAnsi="Arial" w:eastAsia="Arial" w:cs="Arial"/>
          <w:sz w:val="24"/>
          <w:szCs w:val="24"/>
        </w:rPr>
        <w:t xml:space="preserve"> im Förderprogramm.</w:t>
      </w:r>
      <w:r w:rsidRPr="2235F574" w:rsidR="00BC53A7">
        <w:rPr>
          <w:rFonts w:ascii="Arial" w:hAnsi="Arial" w:eastAsia="Arial" w:cs="Arial"/>
          <w:sz w:val="24"/>
          <w:szCs w:val="24"/>
          <w:lang w:val="de-DE"/>
        </w:rPr>
        <w:t xml:space="preserve"> </w:t>
      </w:r>
      <w:r w:rsidRPr="2235F574" w:rsidR="00BC53A7">
        <w:rPr>
          <w:rFonts w:ascii="Arial" w:hAnsi="Arial" w:eastAsia="Arial" w:cs="Arial"/>
          <w:sz w:val="24"/>
          <w:szCs w:val="24"/>
          <w:lang w:val="de-DE"/>
        </w:rPr>
        <w:t>Für die</w:t>
      </w:r>
      <w:r w:rsidRPr="2235F574" w:rsidR="00BC53A7">
        <w:rPr>
          <w:rFonts w:ascii="Arial" w:hAnsi="Arial" w:eastAsia="Arial" w:cs="Arial"/>
          <w:sz w:val="24"/>
          <w:szCs w:val="24"/>
          <w:lang w:val="de-DE"/>
        </w:rPr>
        <w:t xml:space="preserve"> </w:t>
      </w:r>
      <w:r w:rsidRPr="2235F574" w:rsidR="00BC53A7">
        <w:rPr>
          <w:rFonts w:ascii="Arial" w:hAnsi="Arial" w:eastAsia="Arial" w:cs="Arial"/>
          <w:sz w:val="24"/>
          <w:szCs w:val="24"/>
          <w:lang w:val="de-DE"/>
        </w:rPr>
        <w:t xml:space="preserve">Sanierung eines bestehenden Forstweges kann neu ein Ansuchen bei der AMA gestellt </w:t>
      </w:r>
      <w:r>
        <w:tab/>
      </w:r>
      <w:r w:rsidRPr="2235F574" w:rsidR="00BC53A7">
        <w:rPr>
          <w:rFonts w:ascii="Arial" w:hAnsi="Arial" w:eastAsia="Arial" w:cs="Arial"/>
          <w:sz w:val="24"/>
          <w:szCs w:val="24"/>
          <w:lang w:val="de-DE"/>
        </w:rPr>
        <w:t xml:space="preserve">werden, wo der Fördersatz bis 50% beträgt. Projektantrag braucht es keinen, es muss lediglich das Projekt beschrieben werden. Voraussetzung sind 3 Angebote. Ich bemühe mich um ein drittes auf Basis vom Angebot Erdbau Bickel. Der </w:t>
      </w:r>
      <w:r w:rsidRPr="2235F574" w:rsidR="00BC53A7">
        <w:rPr>
          <w:rFonts w:ascii="Arial" w:hAnsi="Arial" w:eastAsia="Arial" w:cs="Arial"/>
          <w:sz w:val="24"/>
          <w:szCs w:val="24"/>
          <w:lang w:val="de-DE"/>
        </w:rPr>
        <w:t xml:space="preserve">AMA Antrag</w:t>
      </w:r>
      <w:r w:rsidRPr="2235F574" w:rsidR="00BC53A7">
        <w:rPr>
          <w:rFonts w:ascii="Arial" w:hAnsi="Arial" w:eastAsia="Arial" w:cs="Arial"/>
          <w:sz w:val="24"/>
          <w:szCs w:val="24"/>
          <w:lang w:val="de-DE"/>
        </w:rPr>
        <w:t xml:space="preserve"> </w:t>
      </w:r>
      <w:r w:rsidRPr="2235F574" w:rsidR="00BC53A7">
        <w:rPr>
          <w:rFonts w:ascii="Arial" w:hAnsi="Arial" w:eastAsia="Arial" w:cs="Arial"/>
          <w:sz w:val="24"/>
          <w:szCs w:val="24"/>
          <w:lang w:val="de-DE"/>
        </w:rPr>
        <w:t>muß</w:t>
      </w:r>
      <w:r w:rsidRPr="2235F574" w:rsidR="00BC53A7">
        <w:rPr>
          <w:rFonts w:ascii="Arial" w:hAnsi="Arial" w:eastAsia="Arial" w:cs="Arial"/>
          <w:sz w:val="24"/>
          <w:szCs w:val="24"/>
          <w:lang w:val="de-DE"/>
        </w:rPr>
        <w:t xml:space="preserve"> von der Agrargemeinschaft gestellt werden.</w:t>
      </w:r>
    </w:p>
    <w:p w:rsidRPr="009973CC" w:rsidR="00145F05" w:rsidP="2235F574" w:rsidRDefault="003D34F6" w14:paraId="0203ABB3" w14:textId="294E67A0">
      <w:pPr>
        <w:pStyle w:val="NoSpacing"/>
        <w:numPr>
          <w:ilvl w:val="0"/>
          <w:numId w:val="11"/>
        </w:numPr>
        <w:spacing w:line="240" w:lineRule="auto"/>
        <w:rPr>
          <w:rFonts w:ascii="Arial" w:hAnsi="Arial" w:eastAsia="Arial" w:cs="Arial"/>
          <w:sz w:val="24"/>
          <w:szCs w:val="24"/>
          <w:u w:val="dotted"/>
        </w:rPr>
      </w:pPr>
      <w:r w:rsidRPr="2235F574" w:rsidR="2235F574">
        <w:rPr>
          <w:rFonts w:ascii="Arial" w:hAnsi="Arial" w:eastAsia="Arial" w:cs="Arial"/>
          <w:sz w:val="24"/>
          <w:szCs w:val="24"/>
          <w:u w:val="dotted"/>
        </w:rPr>
        <w:t>Glockenwaldweg Sanierung</w:t>
      </w:r>
    </w:p>
    <w:p w:rsidRPr="00E62512" w:rsidR="005C713A" w:rsidP="2235F574" w:rsidRDefault="0061170F" w14:paraId="7333EF44" w14:textId="11743AF1" w14:noSpellErr="1">
      <w:pPr>
        <w:spacing w:after="0" w:line="240" w:lineRule="auto"/>
        <w:ind w:left="72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Die Sanierung</w:t>
      </w:r>
      <w:r w:rsidRPr="2235F574" w:rsidR="2235F574">
        <w:rPr>
          <w:rFonts w:ascii="Arial" w:hAnsi="Arial" w:eastAsia="Arial" w:cs="Arial"/>
          <w:sz w:val="24"/>
          <w:szCs w:val="24"/>
        </w:rPr>
        <w:t>skosten belaufen sich auf c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a. </w:t>
      </w:r>
      <w:r w:rsidRPr="2235F574" w:rsidR="2235F574">
        <w:rPr>
          <w:rFonts w:ascii="Arial" w:hAnsi="Arial" w:eastAsia="Arial" w:cs="Arial"/>
          <w:sz w:val="24"/>
          <w:szCs w:val="24"/>
        </w:rPr>
        <w:t>€</w:t>
      </w:r>
      <w:r w:rsidRPr="2235F574" w:rsidR="2235F574">
        <w:rPr>
          <w:rFonts w:ascii="Arial" w:hAnsi="Arial" w:eastAsia="Arial" w:cs="Arial"/>
          <w:sz w:val="24"/>
          <w:szCs w:val="24"/>
        </w:rPr>
        <w:t>15-20.000,00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. </w:t>
      </w:r>
      <w:r w:rsidRPr="2235F574" w:rsidR="2235F574">
        <w:rPr>
          <w:rFonts w:ascii="Arial" w:hAnsi="Arial" w:eastAsia="Arial" w:cs="Arial"/>
          <w:sz w:val="24"/>
          <w:szCs w:val="24"/>
        </w:rPr>
        <w:t>Rankweil und Laterns haben zuges</w:t>
      </w:r>
      <w:r w:rsidRPr="2235F574" w:rsidR="2235F574">
        <w:rPr>
          <w:rFonts w:ascii="Arial" w:hAnsi="Arial" w:eastAsia="Arial" w:cs="Arial"/>
          <w:sz w:val="24"/>
          <w:szCs w:val="24"/>
        </w:rPr>
        <w:t>a</w:t>
      </w:r>
      <w:r w:rsidRPr="2235F574" w:rsidR="2235F574">
        <w:rPr>
          <w:rFonts w:ascii="Arial" w:hAnsi="Arial" w:eastAsia="Arial" w:cs="Arial"/>
          <w:sz w:val="24"/>
          <w:szCs w:val="24"/>
        </w:rPr>
        <w:t>gt.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Es </w:t>
      </w:r>
      <w:r w:rsidRPr="2235F574" w:rsidR="2235F574">
        <w:rPr>
          <w:rFonts w:ascii="Arial" w:hAnsi="Arial" w:eastAsia="Arial" w:cs="Arial"/>
          <w:sz w:val="24"/>
          <w:szCs w:val="24"/>
        </w:rPr>
        <w:t>müssen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einige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Wasser</w:t>
      </w:r>
      <w:r w:rsidRPr="2235F574" w:rsidR="2235F574">
        <w:rPr>
          <w:rFonts w:ascii="Arial" w:hAnsi="Arial" w:eastAsia="Arial" w:cs="Arial"/>
          <w:sz w:val="24"/>
          <w:szCs w:val="24"/>
        </w:rPr>
        <w:t>rinnen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eingebaut werde. Angebote w</w:t>
      </w:r>
      <w:r w:rsidRPr="2235F574" w:rsidR="2235F574">
        <w:rPr>
          <w:rFonts w:ascii="Arial" w:hAnsi="Arial" w:eastAsia="Arial" w:cs="Arial"/>
          <w:sz w:val="24"/>
          <w:szCs w:val="24"/>
        </w:rPr>
        <w:t>e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rden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von Roland </w:t>
      </w:r>
      <w:r w:rsidRPr="2235F574" w:rsidR="2235F574">
        <w:rPr>
          <w:rFonts w:ascii="Arial" w:hAnsi="Arial" w:eastAsia="Arial" w:cs="Arial"/>
          <w:sz w:val="24"/>
          <w:szCs w:val="24"/>
        </w:rPr>
        <w:t>eingeholt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(</w:t>
      </w:r>
      <w:r w:rsidRPr="2235F574" w:rsidR="2235F574">
        <w:rPr>
          <w:rFonts w:ascii="Arial" w:hAnsi="Arial" w:eastAsia="Arial" w:cs="Arial"/>
          <w:sz w:val="24"/>
          <w:szCs w:val="24"/>
        </w:rPr>
        <w:t>Anfrage beim Stand Montafon</w:t>
      </w:r>
      <w:r w:rsidRPr="2235F574" w:rsidR="2235F574">
        <w:rPr>
          <w:rFonts w:ascii="Arial" w:hAnsi="Arial" w:eastAsia="Arial" w:cs="Arial"/>
          <w:sz w:val="24"/>
          <w:szCs w:val="24"/>
        </w:rPr>
        <w:t>).</w:t>
      </w:r>
    </w:p>
    <w:p w:rsidRPr="00377536" w:rsidR="00495921" w:rsidP="2235F574" w:rsidRDefault="00495921" w14:paraId="7AF24FE7" w14:textId="77777777" w14:noSpellErr="1">
      <w:pPr>
        <w:spacing w:after="0" w:line="240" w:lineRule="auto"/>
        <w:rPr>
          <w:rFonts w:ascii="Arial" w:hAnsi="Arial" w:eastAsia="Arial" w:cs="Arial"/>
          <w:sz w:val="24"/>
          <w:szCs w:val="24"/>
        </w:rPr>
      </w:pPr>
    </w:p>
    <w:p w:rsidRPr="00377536" w:rsidR="00D4450C" w:rsidP="2235F574" w:rsidRDefault="00D4450C" w14:paraId="3CF037DF" w14:textId="77777777" w14:noSpellErr="1">
      <w:pPr>
        <w:spacing w:after="0" w:line="240" w:lineRule="auto"/>
        <w:rPr>
          <w:rFonts w:ascii="Arial" w:hAnsi="Arial" w:eastAsia="Arial" w:cs="Arial"/>
          <w:sz w:val="24"/>
          <w:szCs w:val="24"/>
        </w:rPr>
      </w:pPr>
    </w:p>
    <w:p w:rsidR="00C65F42" w:rsidP="2235F574" w:rsidRDefault="0047017A" w14:paraId="669C2FAA" w14:textId="77777777" w14:noSpellErr="1">
      <w:pPr>
        <w:spacing w:after="0"/>
        <w:rPr>
          <w:rFonts w:ascii="Arial" w:hAnsi="Arial" w:eastAsia="Arial" w:cs="Arial"/>
          <w:b w:val="1"/>
          <w:bCs w:val="1"/>
          <w:sz w:val="24"/>
          <w:szCs w:val="24"/>
          <w:u w:val="dash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P.5. Waldwirtschaft</w:t>
      </w:r>
    </w:p>
    <w:p w:rsidRPr="001D4E14" w:rsidR="000276B4" w:rsidP="2235F574" w:rsidRDefault="001D4E14" w14:paraId="158F7EE8" w14:textId="35539DD6">
      <w:pPr>
        <w:pStyle w:val="Listenabsatz"/>
        <w:numPr>
          <w:ilvl w:val="0"/>
          <w:numId w:val="7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Kopf Alexander hat für das Jänner und Februar gekaufte Holz noch kein Abmaß geschickt. Es wurde geschätzt und eine Rechnung gestellt.</w:t>
      </w:r>
    </w:p>
    <w:p w:rsidR="0054656E" w:rsidP="2235F574" w:rsidRDefault="0054656E" w14:paraId="308EF892" w14:textId="2A2B090F">
      <w:pPr>
        <w:pStyle w:val="Listenabsatz"/>
        <w:numPr>
          <w:ilvl w:val="0"/>
          <w:numId w:val="7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Auf Muttkopf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wurden die </w:t>
      </w:r>
      <w:r w:rsidRPr="2235F574" w:rsidR="2235F574">
        <w:rPr>
          <w:rFonts w:ascii="Arial" w:hAnsi="Arial" w:eastAsia="Arial" w:cs="Arial"/>
          <w:sz w:val="24"/>
          <w:szCs w:val="24"/>
        </w:rPr>
        <w:t>Aufrüstarbeiten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und Durchforsten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fertig gestellt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. Die Pferderückung wurde nicht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gemacht, da eine schonende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Bringung mit </w:t>
      </w:r>
      <w:r w:rsidRPr="2235F574" w:rsidR="2235F574">
        <w:rPr>
          <w:rFonts w:ascii="Arial" w:hAnsi="Arial" w:eastAsia="Arial" w:cs="Arial"/>
          <w:sz w:val="24"/>
          <w:szCs w:val="24"/>
        </w:rPr>
        <w:t>Bodenzug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realisiert werden konnte.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mit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. </w:t>
      </w:r>
    </w:p>
    <w:p w:rsidRPr="00CB68D8" w:rsidR="00E15029" w:rsidP="2235F574" w:rsidRDefault="00CB68D8" w14:paraId="40EA3A5A" w14:textId="1C803128">
      <w:pPr>
        <w:pStyle w:val="Listenabsatz"/>
        <w:numPr>
          <w:ilvl w:val="0"/>
          <w:numId w:val="7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Die Fa. </w:t>
      </w:r>
      <w:r w:rsidRPr="2235F574" w:rsidR="2235F574">
        <w:rPr>
          <w:rFonts w:ascii="Arial" w:hAnsi="Arial" w:eastAsia="Arial" w:cs="Arial"/>
          <w:sz w:val="24"/>
          <w:szCs w:val="24"/>
        </w:rPr>
        <w:t>Mündle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hat das Holz gekauft. Fast alles war Klasse B. Das Hackgut ging an Fa. </w:t>
      </w:r>
      <w:r w:rsidRPr="2235F574" w:rsidR="2235F574">
        <w:rPr>
          <w:rFonts w:ascii="Arial" w:hAnsi="Arial" w:eastAsia="Arial" w:cs="Arial"/>
          <w:sz w:val="24"/>
          <w:szCs w:val="24"/>
        </w:rPr>
        <w:t>T</w:t>
      </w:r>
      <w:r w:rsidRPr="2235F574" w:rsidR="2235F574">
        <w:rPr>
          <w:rFonts w:ascii="Arial" w:hAnsi="Arial" w:eastAsia="Arial" w:cs="Arial"/>
          <w:sz w:val="24"/>
          <w:szCs w:val="24"/>
        </w:rPr>
        <w:t>u</w:t>
      </w:r>
      <w:r w:rsidRPr="2235F574" w:rsidR="2235F574">
        <w:rPr>
          <w:rFonts w:ascii="Arial" w:hAnsi="Arial" w:eastAsia="Arial" w:cs="Arial"/>
          <w:sz w:val="24"/>
          <w:szCs w:val="24"/>
        </w:rPr>
        <w:t>rza</w:t>
      </w:r>
      <w:r w:rsidRPr="2235F574" w:rsidR="2235F574">
        <w:rPr>
          <w:rFonts w:ascii="Arial" w:hAnsi="Arial" w:eastAsia="Arial" w:cs="Arial"/>
          <w:sz w:val="24"/>
          <w:szCs w:val="24"/>
        </w:rPr>
        <w:t>.</w:t>
      </w:r>
    </w:p>
    <w:p w:rsidR="001D4E14" w:rsidP="2235F574" w:rsidRDefault="00850933" w14:paraId="40514B05" w14:textId="4AEAA15E">
      <w:pPr>
        <w:pStyle w:val="Listenabsatz"/>
        <w:numPr>
          <w:ilvl w:val="0"/>
          <w:numId w:val="7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Am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15.11. </w:t>
      </w:r>
      <w:r w:rsidRPr="2235F574" w:rsidR="2235F574">
        <w:rPr>
          <w:rFonts w:ascii="Arial" w:hAnsi="Arial" w:eastAsia="Arial" w:cs="Arial"/>
          <w:sz w:val="24"/>
          <w:szCs w:val="24"/>
        </w:rPr>
        <w:t>od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16.11. ist das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Streichen der Verjüngung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im </w:t>
      </w:r>
      <w:r w:rsidRPr="2235F574" w:rsidR="2235F574">
        <w:rPr>
          <w:rFonts w:ascii="Arial" w:hAnsi="Arial" w:eastAsia="Arial" w:cs="Arial"/>
          <w:sz w:val="24"/>
          <w:szCs w:val="24"/>
        </w:rPr>
        <w:t>Portler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Wald </w:t>
      </w:r>
      <w:r w:rsidRPr="2235F574" w:rsidR="2235F574">
        <w:rPr>
          <w:rFonts w:ascii="Arial" w:hAnsi="Arial" w:eastAsia="Arial" w:cs="Arial"/>
          <w:sz w:val="24"/>
          <w:szCs w:val="24"/>
        </w:rPr>
        <w:t>geplant.</w:t>
      </w:r>
    </w:p>
    <w:p w:rsidRPr="00E025C0" w:rsidR="00D8603A" w:rsidP="2235F574" w:rsidRDefault="00254270" w14:paraId="2C07F4EA" w14:textId="5A169EAF">
      <w:pPr>
        <w:pStyle w:val="Listenabsatz"/>
        <w:numPr>
          <w:ilvl w:val="0"/>
          <w:numId w:val="7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Die </w:t>
      </w:r>
      <w:r w:rsidRPr="2235F574" w:rsidR="2235F574">
        <w:rPr>
          <w:rFonts w:ascii="Arial" w:hAnsi="Arial" w:eastAsia="Arial" w:cs="Arial"/>
          <w:sz w:val="24"/>
          <w:szCs w:val="24"/>
        </w:rPr>
        <w:t>Pflanze</w:t>
      </w:r>
      <w:r w:rsidRPr="2235F574" w:rsidR="2235F574">
        <w:rPr>
          <w:rFonts w:ascii="Arial" w:hAnsi="Arial" w:eastAsia="Arial" w:cs="Arial"/>
          <w:sz w:val="24"/>
          <w:szCs w:val="24"/>
        </w:rPr>
        <w:t>n am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Muttkoppf</w:t>
      </w:r>
      <w:r w:rsidRPr="2235F574" w:rsidR="2235F574">
        <w:rPr>
          <w:rFonts w:ascii="Arial" w:hAnsi="Arial" w:eastAsia="Arial" w:cs="Arial"/>
          <w:sz w:val="24"/>
          <w:szCs w:val="24"/>
        </w:rPr>
        <w:t>, Schilift</w:t>
      </w:r>
      <w:r w:rsidRPr="2235F574" w:rsidR="2235F574">
        <w:rPr>
          <w:rFonts w:ascii="Arial" w:hAnsi="Arial" w:eastAsia="Arial" w:cs="Arial"/>
          <w:sz w:val="24"/>
          <w:szCs w:val="24"/>
        </w:rPr>
        <w:t>, Glockenwald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und </w:t>
      </w:r>
      <w:r w:rsidRPr="2235F574" w:rsidR="2235F574">
        <w:rPr>
          <w:rFonts w:ascii="Arial" w:hAnsi="Arial" w:eastAsia="Arial" w:cs="Arial"/>
          <w:sz w:val="24"/>
          <w:szCs w:val="24"/>
        </w:rPr>
        <w:t>Hinterneuwaldweg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w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urden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von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den </w:t>
      </w:r>
      <w:r w:rsidRPr="2235F574" w:rsidR="2235F574">
        <w:rPr>
          <w:rFonts w:ascii="Arial" w:hAnsi="Arial" w:eastAsia="Arial" w:cs="Arial"/>
          <w:sz w:val="24"/>
          <w:szCs w:val="24"/>
        </w:rPr>
        <w:t>J</w:t>
      </w:r>
      <w:r w:rsidRPr="2235F574" w:rsidR="2235F574">
        <w:rPr>
          <w:rFonts w:ascii="Arial" w:hAnsi="Arial" w:eastAsia="Arial" w:cs="Arial"/>
          <w:sz w:val="24"/>
          <w:szCs w:val="24"/>
        </w:rPr>
        <w:t>agdpächtern gestrichen.</w:t>
      </w:r>
    </w:p>
    <w:p w:rsidRPr="00CF0534" w:rsidR="00CF0534" w:rsidP="2235F574" w:rsidRDefault="00CF0534" w14:paraId="1BE348A8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="00D4287B" w:rsidP="2235F574" w:rsidRDefault="000726D5" w14:paraId="041F6DFA" w14:textId="7CE0F435" w14:noSpellErr="1">
      <w:pPr>
        <w:spacing w:after="0"/>
        <w:rPr>
          <w:rFonts w:ascii="Arial" w:hAnsi="Arial" w:eastAsia="Arial" w:cs="Arial"/>
          <w:b w:val="1"/>
          <w:bCs w:val="1"/>
          <w:sz w:val="24"/>
          <w:szCs w:val="24"/>
          <w:u w:val="dash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P.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6. Alpen und Hütten</w:t>
      </w:r>
    </w:p>
    <w:p w:rsidR="003515DB" w:rsidP="2235F574" w:rsidRDefault="009E6C3E" w14:paraId="44CAB61C" w14:textId="3A1DE8BD" w14:noSpellErr="1">
      <w:pPr>
        <w:pStyle w:val="Listenabsatz"/>
        <w:numPr>
          <w:ilvl w:val="0"/>
          <w:numId w:val="5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Die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Dächer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der </w:t>
      </w:r>
      <w:r w:rsidRPr="2235F574" w:rsidR="2235F574">
        <w:rPr>
          <w:rFonts w:ascii="Arial" w:hAnsi="Arial" w:eastAsia="Arial" w:cs="Arial"/>
          <w:sz w:val="24"/>
          <w:szCs w:val="24"/>
        </w:rPr>
        <w:t>Ställe auf Portla können saniert werden.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Das ist für die nächsten Jahre eine k</w:t>
      </w:r>
      <w:r w:rsidRPr="2235F574" w:rsidR="2235F574">
        <w:rPr>
          <w:rFonts w:ascii="Arial" w:hAnsi="Arial" w:eastAsia="Arial" w:cs="Arial"/>
          <w:sz w:val="24"/>
          <w:szCs w:val="24"/>
        </w:rPr>
        <w:t>ostengünstige Überbrückung</w:t>
      </w:r>
      <w:r w:rsidRPr="2235F574" w:rsidR="2235F574">
        <w:rPr>
          <w:rFonts w:ascii="Arial" w:hAnsi="Arial" w:eastAsia="Arial" w:cs="Arial"/>
          <w:sz w:val="24"/>
          <w:szCs w:val="24"/>
        </w:rPr>
        <w:t>.</w:t>
      </w:r>
    </w:p>
    <w:p w:rsidR="00C64C40" w:rsidP="2235F574" w:rsidRDefault="00440B0C" w14:paraId="5C525B6C" w14:textId="5A7F888A" w14:noSpellErr="1">
      <w:pPr>
        <w:pStyle w:val="Listenabsatz"/>
        <w:numPr>
          <w:ilvl w:val="0"/>
          <w:numId w:val="5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Der o</w:t>
      </w:r>
      <w:r w:rsidRPr="2235F574" w:rsidR="2235F574">
        <w:rPr>
          <w:rFonts w:ascii="Arial" w:hAnsi="Arial" w:eastAsia="Arial" w:cs="Arial"/>
          <w:sz w:val="24"/>
          <w:szCs w:val="24"/>
        </w:rPr>
        <w:t>bere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Stall wurde ausgeräumt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und der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Müll entsorgt; vieles konnte vor Ort verbrannt werden.</w:t>
      </w:r>
    </w:p>
    <w:p w:rsidRPr="00CF0534" w:rsidR="00C64C40" w:rsidP="2235F574" w:rsidRDefault="00333B96" w14:paraId="7783A7F0" w14:textId="407D4D68" w14:noSpellErr="1">
      <w:pPr>
        <w:pStyle w:val="Listenabsatz"/>
        <w:numPr>
          <w:ilvl w:val="0"/>
          <w:numId w:val="5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Es gibt bereits einen </w:t>
      </w:r>
      <w:r w:rsidRPr="2235F574" w:rsidR="2235F574">
        <w:rPr>
          <w:rFonts w:ascii="Arial" w:hAnsi="Arial" w:eastAsia="Arial" w:cs="Arial"/>
          <w:sz w:val="24"/>
          <w:szCs w:val="24"/>
        </w:rPr>
        <w:t>Interessent</w:t>
      </w:r>
      <w:r w:rsidRPr="2235F574" w:rsidR="2235F574">
        <w:rPr>
          <w:rFonts w:ascii="Arial" w:hAnsi="Arial" w:eastAsia="Arial" w:cs="Arial"/>
          <w:sz w:val="24"/>
          <w:szCs w:val="24"/>
        </w:rPr>
        <w:t>en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für die obere Hütte.</w:t>
      </w:r>
    </w:p>
    <w:p w:rsidR="00C14B7C" w:rsidP="2235F574" w:rsidRDefault="00C14B7C" w14:paraId="2FB9230B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Pr="006B02DB" w:rsidR="001778F6" w:rsidP="2235F574" w:rsidRDefault="007E3326" w14:paraId="37D892D5" w14:textId="77777777" w14:noSpellErr="1">
      <w:pPr>
        <w:spacing w:after="0"/>
        <w:rPr>
          <w:rFonts w:ascii="Arial" w:hAnsi="Arial" w:eastAsia="Arial" w:cs="Arial"/>
          <w:b w:val="1"/>
          <w:bCs w:val="1"/>
          <w:sz w:val="24"/>
          <w:szCs w:val="24"/>
          <w:u w:val="dash"/>
        </w:rPr>
      </w:pP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P.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7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 xml:space="preserve">. </w:t>
      </w:r>
      <w:r w:rsidRPr="2235F574" w:rsidR="2235F574">
        <w:rPr>
          <w:rFonts w:ascii="Arial" w:hAnsi="Arial" w:eastAsia="Arial" w:cs="Arial"/>
          <w:b w:val="1"/>
          <w:bCs w:val="1"/>
          <w:sz w:val="24"/>
          <w:szCs w:val="24"/>
          <w:u w:val="dash"/>
        </w:rPr>
        <w:t>Allfälliges</w:t>
      </w:r>
    </w:p>
    <w:p w:rsidR="00041BE4" w:rsidP="2235F574" w:rsidRDefault="00D71537" w14:paraId="0A85BFA3" w14:textId="78AB91CC" w14:noSpellErr="1">
      <w:pPr>
        <w:pStyle w:val="Listenabsatz"/>
        <w:numPr>
          <w:ilvl w:val="0"/>
          <w:numId w:val="6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Nächste Sitzung </w:t>
      </w:r>
      <w:r w:rsidRPr="2235F574" w:rsidR="2235F574">
        <w:rPr>
          <w:rFonts w:ascii="Arial" w:hAnsi="Arial" w:eastAsia="Arial" w:cs="Arial"/>
          <w:sz w:val="24"/>
          <w:szCs w:val="24"/>
        </w:rPr>
        <w:t>09.12.24 mit anschließender Weihnachtsfeier</w:t>
      </w:r>
      <w:r w:rsidRPr="2235F574" w:rsidR="2235F574">
        <w:rPr>
          <w:rFonts w:ascii="Arial" w:hAnsi="Arial" w:eastAsia="Arial" w:cs="Arial"/>
          <w:sz w:val="24"/>
          <w:szCs w:val="24"/>
        </w:rPr>
        <w:t>.</w:t>
      </w:r>
    </w:p>
    <w:p w:rsidR="00764FE5" w:rsidP="2235F574" w:rsidRDefault="00764FE5" w14:paraId="45232F2A" w14:textId="7A3CCF5C">
      <w:pPr>
        <w:pStyle w:val="Listenabsatz"/>
        <w:numPr>
          <w:ilvl w:val="0"/>
          <w:numId w:val="6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Scherrer Gerold:  Christbaumverkauf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kann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wieder mit 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dem </w:t>
      </w:r>
      <w:r w:rsidRPr="2235F574" w:rsidR="2235F574">
        <w:rPr>
          <w:rFonts w:ascii="Arial" w:hAnsi="Arial" w:eastAsia="Arial" w:cs="Arial"/>
          <w:sz w:val="24"/>
          <w:szCs w:val="24"/>
        </w:rPr>
        <w:t>„</w:t>
      </w:r>
      <w:r w:rsidRPr="2235F574" w:rsidR="2235F574">
        <w:rPr>
          <w:rFonts w:ascii="Arial" w:hAnsi="Arial" w:eastAsia="Arial" w:cs="Arial"/>
          <w:sz w:val="24"/>
          <w:szCs w:val="24"/>
        </w:rPr>
        <w:t>Sunnahof</w:t>
      </w:r>
      <w:r w:rsidRPr="2235F574" w:rsidR="2235F574">
        <w:rPr>
          <w:rFonts w:ascii="Arial" w:hAnsi="Arial" w:eastAsia="Arial" w:cs="Arial"/>
          <w:sz w:val="24"/>
          <w:szCs w:val="24"/>
        </w:rPr>
        <w:t>“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durchgeführt werden. </w:t>
      </w:r>
    </w:p>
    <w:p w:rsidR="00764FE5" w:rsidP="2235F574" w:rsidRDefault="00200A0D" w14:paraId="650EBDC9" w14:textId="388ED49E" w14:noSpellErr="1">
      <w:pPr>
        <w:pStyle w:val="Listenabsatz"/>
        <w:numPr>
          <w:ilvl w:val="0"/>
          <w:numId w:val="6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Bürgermeister Vogt Manfred</w:t>
      </w:r>
      <w:r w:rsidRPr="2235F574" w:rsidR="2235F574">
        <w:rPr>
          <w:rFonts w:ascii="Arial" w:hAnsi="Arial" w:eastAsia="Arial" w:cs="Arial"/>
          <w:sz w:val="24"/>
          <w:szCs w:val="24"/>
        </w:rPr>
        <w:t>: das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Campen </w:t>
      </w:r>
      <w:r w:rsidRPr="2235F574" w:rsidR="2235F574">
        <w:rPr>
          <w:rFonts w:ascii="Arial" w:hAnsi="Arial" w:eastAsia="Arial" w:cs="Arial"/>
          <w:sz w:val="24"/>
          <w:szCs w:val="24"/>
        </w:rPr>
        <w:t>im gesamten Gemeindegebiet kann geahndet werden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(Fotos).</w:t>
      </w:r>
    </w:p>
    <w:p w:rsidRPr="006B02DB" w:rsidR="004523F9" w:rsidP="2235F574" w:rsidRDefault="004523F9" w14:paraId="684CD520" w14:textId="40AC8DD7" w14:noSpellErr="1">
      <w:pPr>
        <w:pStyle w:val="Listenabsatz"/>
        <w:numPr>
          <w:ilvl w:val="0"/>
          <w:numId w:val="6"/>
        </w:num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Parkplatz beim Brosi-muss mit neuem Pächter abgeklärt werden</w:t>
      </w:r>
    </w:p>
    <w:p w:rsidRPr="00377536" w:rsidR="00225825" w:rsidP="2235F574" w:rsidRDefault="00225825" w14:paraId="481583EA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="00013453" w:rsidP="2235F574" w:rsidRDefault="00013453" w14:paraId="7C728E95" w14:textId="14881183" w14:noSpellErr="1">
      <w:p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Ende der Sitzung: </w:t>
      </w:r>
      <w:r w:rsidRPr="2235F574" w:rsidR="2235F574">
        <w:rPr>
          <w:rFonts w:ascii="Arial" w:hAnsi="Arial" w:eastAsia="Arial" w:cs="Arial"/>
          <w:sz w:val="24"/>
          <w:szCs w:val="24"/>
        </w:rPr>
        <w:t>19</w:t>
      </w:r>
      <w:r w:rsidRPr="2235F574" w:rsidR="2235F574">
        <w:rPr>
          <w:rFonts w:ascii="Arial" w:hAnsi="Arial" w:eastAsia="Arial" w:cs="Arial"/>
          <w:sz w:val="24"/>
          <w:szCs w:val="24"/>
        </w:rPr>
        <w:t>:3</w:t>
      </w:r>
      <w:r w:rsidRPr="2235F574" w:rsidR="2235F574">
        <w:rPr>
          <w:rFonts w:ascii="Arial" w:hAnsi="Arial" w:eastAsia="Arial" w:cs="Arial"/>
          <w:sz w:val="24"/>
          <w:szCs w:val="24"/>
        </w:rPr>
        <w:t>0</w:t>
      </w:r>
      <w:r w:rsidRPr="2235F574" w:rsidR="2235F574">
        <w:rPr>
          <w:rFonts w:ascii="Arial" w:hAnsi="Arial" w:eastAsia="Arial" w:cs="Arial"/>
          <w:sz w:val="24"/>
          <w:szCs w:val="24"/>
        </w:rPr>
        <w:t xml:space="preserve"> </w:t>
      </w:r>
      <w:r w:rsidRPr="2235F574" w:rsidR="2235F574">
        <w:rPr>
          <w:rFonts w:ascii="Arial" w:hAnsi="Arial" w:eastAsia="Arial" w:cs="Arial"/>
          <w:sz w:val="24"/>
          <w:szCs w:val="24"/>
        </w:rPr>
        <w:t>Uhr</w:t>
      </w:r>
    </w:p>
    <w:p w:rsidRPr="00377536" w:rsidR="006B02DB" w:rsidP="2235F574" w:rsidRDefault="006B02DB" w14:paraId="51D4DD85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="00E75BAB" w:rsidP="2235F574" w:rsidRDefault="00013453" w14:paraId="6E4306AA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>Die Schriftführerin: Scherrer Monika</w:t>
      </w:r>
    </w:p>
    <w:p w:rsidR="006B02DB" w:rsidP="2235F574" w:rsidRDefault="006B02DB" w14:paraId="1C638F50" w14:textId="77777777" w14:noSpellErr="1">
      <w:pPr>
        <w:spacing w:after="0"/>
        <w:rPr>
          <w:rFonts w:ascii="Arial" w:hAnsi="Arial" w:eastAsia="Arial" w:cs="Arial"/>
          <w:sz w:val="24"/>
          <w:szCs w:val="24"/>
        </w:rPr>
      </w:pPr>
    </w:p>
    <w:p w:rsidRPr="00377536" w:rsidR="006B02DB" w:rsidP="2235F574" w:rsidRDefault="006B02DB" w14:paraId="327DA4BD" w14:textId="77777777">
      <w:pPr>
        <w:spacing w:after="0"/>
        <w:rPr>
          <w:rFonts w:ascii="Arial" w:hAnsi="Arial" w:eastAsia="Arial" w:cs="Arial"/>
          <w:sz w:val="24"/>
          <w:szCs w:val="24"/>
        </w:rPr>
      </w:pPr>
      <w:r w:rsidRPr="2235F574" w:rsidR="2235F574">
        <w:rPr>
          <w:rFonts w:ascii="Arial" w:hAnsi="Arial" w:eastAsia="Arial" w:cs="Arial"/>
          <w:sz w:val="24"/>
          <w:szCs w:val="24"/>
        </w:rPr>
        <w:t xml:space="preserve">Der Obmann: Bernhard </w:t>
      </w:r>
      <w:r w:rsidRPr="2235F574" w:rsidR="2235F574">
        <w:rPr>
          <w:rFonts w:ascii="Arial" w:hAnsi="Arial" w:eastAsia="Arial" w:cs="Arial"/>
          <w:sz w:val="24"/>
          <w:szCs w:val="24"/>
        </w:rPr>
        <w:t>Duelli</w:t>
      </w:r>
    </w:p>
    <w:sectPr w:rsidRPr="00377536" w:rsidR="006B02DB" w:rsidSect="00563176">
      <w:headerReference w:type="default" r:id="rId8"/>
      <w:pgSz w:w="11906" w:h="16838" w:orient="portrait"/>
      <w:pgMar w:top="1417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4003" w:rsidP="00DD5331" w:rsidRDefault="005A4003" w14:paraId="092905A0" w14:textId="77777777">
      <w:pPr>
        <w:spacing w:after="0" w:line="240" w:lineRule="auto"/>
      </w:pPr>
      <w:r>
        <w:separator/>
      </w:r>
    </w:p>
  </w:endnote>
  <w:endnote w:type="continuationSeparator" w:id="0">
    <w:p w:rsidR="005A4003" w:rsidP="00DD5331" w:rsidRDefault="005A4003" w14:paraId="1ED3E2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4003" w:rsidP="00DD5331" w:rsidRDefault="005A4003" w14:paraId="6AF948A5" w14:textId="77777777">
      <w:pPr>
        <w:spacing w:after="0" w:line="240" w:lineRule="auto"/>
      </w:pPr>
      <w:r>
        <w:separator/>
      </w:r>
    </w:p>
  </w:footnote>
  <w:footnote w:type="continuationSeparator" w:id="0">
    <w:p w:rsidR="005A4003" w:rsidP="00DD5331" w:rsidRDefault="005A4003" w14:paraId="4E227B3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26142" w:rsidRDefault="00726142" w14:paraId="1EA90E3D" w14:textId="77777777">
    <w:pPr>
      <w:pStyle w:val="Kopfzeile"/>
    </w:pPr>
    <w:r>
      <w:rPr>
        <w:rFonts w:ascii="Arial" w:hAnsi="Arial" w:cs="Arial"/>
        <w:noProof/>
        <w:sz w:val="28"/>
        <w:szCs w:val="28"/>
        <w:lang w:eastAsia="de-AT"/>
      </w:rPr>
      <w:drawing>
        <wp:anchor distT="0" distB="0" distL="114300" distR="114300" simplePos="0" relativeHeight="251659264" behindDoc="1" locked="0" layoutInCell="1" allowOverlap="1" wp14:anchorId="3E73741E" wp14:editId="6E3A7BE9">
          <wp:simplePos x="0" y="0"/>
          <wp:positionH relativeFrom="column">
            <wp:posOffset>3977640</wp:posOffset>
          </wp:positionH>
          <wp:positionV relativeFrom="paragraph">
            <wp:posOffset>-358775</wp:posOffset>
          </wp:positionV>
          <wp:extent cx="2621915" cy="1120140"/>
          <wp:effectExtent l="0" t="0" r="6985" b="3810"/>
          <wp:wrapTight wrapText="bothSides">
            <wp:wrapPolygon edited="0">
              <wp:start x="0" y="0"/>
              <wp:lineTo x="0" y="21306"/>
              <wp:lineTo x="21501" y="21306"/>
              <wp:lineTo x="21501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1120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AD0"/>
    <w:multiLevelType w:val="hybridMultilevel"/>
    <w:tmpl w:val="A11C4956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0875F8"/>
    <w:multiLevelType w:val="hybridMultilevel"/>
    <w:tmpl w:val="7EFE35B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DB4D02"/>
    <w:multiLevelType w:val="hybridMultilevel"/>
    <w:tmpl w:val="2A381F28"/>
    <w:lvl w:ilvl="0" w:tplc="C54A3A0C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C26C97"/>
    <w:multiLevelType w:val="hybridMultilevel"/>
    <w:tmpl w:val="7972A2C0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57456A"/>
    <w:multiLevelType w:val="hybridMultilevel"/>
    <w:tmpl w:val="E9A28E4A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8A4577"/>
    <w:multiLevelType w:val="hybridMultilevel"/>
    <w:tmpl w:val="45182A72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031BB5"/>
    <w:multiLevelType w:val="hybridMultilevel"/>
    <w:tmpl w:val="BEDEF4F0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EF0298"/>
    <w:multiLevelType w:val="hybridMultilevel"/>
    <w:tmpl w:val="73E47BE8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07264"/>
    <w:multiLevelType w:val="hybridMultilevel"/>
    <w:tmpl w:val="18D4E68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3C2AD6"/>
    <w:multiLevelType w:val="hybridMultilevel"/>
    <w:tmpl w:val="B20E6C4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E601FFA"/>
    <w:multiLevelType w:val="hybridMultilevel"/>
    <w:tmpl w:val="EC38A86A"/>
    <w:lvl w:ilvl="0" w:tplc="0C07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B48"/>
    <w:rsid w:val="00001CAC"/>
    <w:rsid w:val="0000512C"/>
    <w:rsid w:val="00005BBC"/>
    <w:rsid w:val="00010A4B"/>
    <w:rsid w:val="00010FFA"/>
    <w:rsid w:val="00013453"/>
    <w:rsid w:val="00013AB8"/>
    <w:rsid w:val="00014C0D"/>
    <w:rsid w:val="000163FC"/>
    <w:rsid w:val="00017907"/>
    <w:rsid w:val="000276B4"/>
    <w:rsid w:val="00035182"/>
    <w:rsid w:val="00035267"/>
    <w:rsid w:val="00041554"/>
    <w:rsid w:val="00041BE4"/>
    <w:rsid w:val="000439A2"/>
    <w:rsid w:val="0005204B"/>
    <w:rsid w:val="00052794"/>
    <w:rsid w:val="00067235"/>
    <w:rsid w:val="00071AE5"/>
    <w:rsid w:val="000726D5"/>
    <w:rsid w:val="0008088C"/>
    <w:rsid w:val="000814ED"/>
    <w:rsid w:val="00084BE8"/>
    <w:rsid w:val="00095B0D"/>
    <w:rsid w:val="000A17CE"/>
    <w:rsid w:val="000B4E4F"/>
    <w:rsid w:val="000C0764"/>
    <w:rsid w:val="000C5BA0"/>
    <w:rsid w:val="000D37F1"/>
    <w:rsid w:val="000E4E80"/>
    <w:rsid w:val="000F2FB6"/>
    <w:rsid w:val="000F4493"/>
    <w:rsid w:val="00101EC3"/>
    <w:rsid w:val="00102F54"/>
    <w:rsid w:val="00104AC9"/>
    <w:rsid w:val="00106C2C"/>
    <w:rsid w:val="001216DD"/>
    <w:rsid w:val="0013326E"/>
    <w:rsid w:val="00133FD3"/>
    <w:rsid w:val="00137772"/>
    <w:rsid w:val="00144749"/>
    <w:rsid w:val="00144979"/>
    <w:rsid w:val="00145F05"/>
    <w:rsid w:val="001477C3"/>
    <w:rsid w:val="00147CCF"/>
    <w:rsid w:val="00147F0D"/>
    <w:rsid w:val="00151ACE"/>
    <w:rsid w:val="001628D9"/>
    <w:rsid w:val="001712BC"/>
    <w:rsid w:val="001715E8"/>
    <w:rsid w:val="001740B0"/>
    <w:rsid w:val="001778F6"/>
    <w:rsid w:val="001815D9"/>
    <w:rsid w:val="00184758"/>
    <w:rsid w:val="00186F1C"/>
    <w:rsid w:val="00191496"/>
    <w:rsid w:val="001B1EAD"/>
    <w:rsid w:val="001C42B1"/>
    <w:rsid w:val="001C63C0"/>
    <w:rsid w:val="001C78EC"/>
    <w:rsid w:val="001D0F52"/>
    <w:rsid w:val="001D21AE"/>
    <w:rsid w:val="001D4E14"/>
    <w:rsid w:val="001D7F71"/>
    <w:rsid w:val="001E60FE"/>
    <w:rsid w:val="001E7AF9"/>
    <w:rsid w:val="001F1E23"/>
    <w:rsid w:val="001F53C2"/>
    <w:rsid w:val="001F613B"/>
    <w:rsid w:val="00200A0D"/>
    <w:rsid w:val="00203F47"/>
    <w:rsid w:val="00206DD8"/>
    <w:rsid w:val="00220915"/>
    <w:rsid w:val="002213DE"/>
    <w:rsid w:val="00222C15"/>
    <w:rsid w:val="002241FA"/>
    <w:rsid w:val="00224433"/>
    <w:rsid w:val="00224B91"/>
    <w:rsid w:val="00225825"/>
    <w:rsid w:val="00235ADB"/>
    <w:rsid w:val="00243337"/>
    <w:rsid w:val="00246640"/>
    <w:rsid w:val="00246AAD"/>
    <w:rsid w:val="002512B0"/>
    <w:rsid w:val="00251683"/>
    <w:rsid w:val="00254270"/>
    <w:rsid w:val="0025505B"/>
    <w:rsid w:val="00264766"/>
    <w:rsid w:val="00280D03"/>
    <w:rsid w:val="0028283A"/>
    <w:rsid w:val="00292AB6"/>
    <w:rsid w:val="002935A2"/>
    <w:rsid w:val="00297F76"/>
    <w:rsid w:val="002A30E7"/>
    <w:rsid w:val="002B3874"/>
    <w:rsid w:val="002C0719"/>
    <w:rsid w:val="002C4A17"/>
    <w:rsid w:val="002D096F"/>
    <w:rsid w:val="002D1A0C"/>
    <w:rsid w:val="002D6227"/>
    <w:rsid w:val="002E6D32"/>
    <w:rsid w:val="002F6E98"/>
    <w:rsid w:val="00301499"/>
    <w:rsid w:val="00302850"/>
    <w:rsid w:val="00307AC8"/>
    <w:rsid w:val="0031608D"/>
    <w:rsid w:val="00316FE1"/>
    <w:rsid w:val="003278BB"/>
    <w:rsid w:val="00332C13"/>
    <w:rsid w:val="00333B96"/>
    <w:rsid w:val="003341D6"/>
    <w:rsid w:val="00335611"/>
    <w:rsid w:val="0034082A"/>
    <w:rsid w:val="00346A30"/>
    <w:rsid w:val="003515DB"/>
    <w:rsid w:val="003621E9"/>
    <w:rsid w:val="003650FB"/>
    <w:rsid w:val="0036749C"/>
    <w:rsid w:val="00370025"/>
    <w:rsid w:val="003745AC"/>
    <w:rsid w:val="00377536"/>
    <w:rsid w:val="003846C6"/>
    <w:rsid w:val="00396B33"/>
    <w:rsid w:val="003A6E28"/>
    <w:rsid w:val="003B0593"/>
    <w:rsid w:val="003B7D1C"/>
    <w:rsid w:val="003D34F6"/>
    <w:rsid w:val="003D3AD1"/>
    <w:rsid w:val="003E4F16"/>
    <w:rsid w:val="003F77D8"/>
    <w:rsid w:val="00404C1A"/>
    <w:rsid w:val="00412826"/>
    <w:rsid w:val="00412D21"/>
    <w:rsid w:val="00421E3C"/>
    <w:rsid w:val="00422F3D"/>
    <w:rsid w:val="00440B0C"/>
    <w:rsid w:val="004436E1"/>
    <w:rsid w:val="00447430"/>
    <w:rsid w:val="00447DEA"/>
    <w:rsid w:val="00450B40"/>
    <w:rsid w:val="004523F9"/>
    <w:rsid w:val="00454331"/>
    <w:rsid w:val="00454B6F"/>
    <w:rsid w:val="00454B9B"/>
    <w:rsid w:val="004674E1"/>
    <w:rsid w:val="00467B02"/>
    <w:rsid w:val="0047017A"/>
    <w:rsid w:val="00471CD0"/>
    <w:rsid w:val="00473584"/>
    <w:rsid w:val="00477898"/>
    <w:rsid w:val="004806CC"/>
    <w:rsid w:val="00481160"/>
    <w:rsid w:val="004819FA"/>
    <w:rsid w:val="00490CFE"/>
    <w:rsid w:val="00490E28"/>
    <w:rsid w:val="00495921"/>
    <w:rsid w:val="004A37E1"/>
    <w:rsid w:val="004B125B"/>
    <w:rsid w:val="004B47BC"/>
    <w:rsid w:val="004C7BB0"/>
    <w:rsid w:val="004D4020"/>
    <w:rsid w:val="004E471A"/>
    <w:rsid w:val="004E695D"/>
    <w:rsid w:val="004E7F37"/>
    <w:rsid w:val="004F394E"/>
    <w:rsid w:val="005018A3"/>
    <w:rsid w:val="00501C2A"/>
    <w:rsid w:val="00511AA5"/>
    <w:rsid w:val="00512B78"/>
    <w:rsid w:val="00540793"/>
    <w:rsid w:val="00541976"/>
    <w:rsid w:val="0054656E"/>
    <w:rsid w:val="00547B2D"/>
    <w:rsid w:val="005558AB"/>
    <w:rsid w:val="00563176"/>
    <w:rsid w:val="00572C62"/>
    <w:rsid w:val="00574E5D"/>
    <w:rsid w:val="00575A23"/>
    <w:rsid w:val="00576F50"/>
    <w:rsid w:val="00577CB0"/>
    <w:rsid w:val="00581890"/>
    <w:rsid w:val="005A4003"/>
    <w:rsid w:val="005A6B9D"/>
    <w:rsid w:val="005B6078"/>
    <w:rsid w:val="005B671E"/>
    <w:rsid w:val="005C02EA"/>
    <w:rsid w:val="005C0406"/>
    <w:rsid w:val="005C25A7"/>
    <w:rsid w:val="005C6C15"/>
    <w:rsid w:val="005C713A"/>
    <w:rsid w:val="005D3AD9"/>
    <w:rsid w:val="005D5530"/>
    <w:rsid w:val="005E6A1B"/>
    <w:rsid w:val="005F0412"/>
    <w:rsid w:val="0060100E"/>
    <w:rsid w:val="00601223"/>
    <w:rsid w:val="00606F2D"/>
    <w:rsid w:val="0061170F"/>
    <w:rsid w:val="00615132"/>
    <w:rsid w:val="00617A3F"/>
    <w:rsid w:val="006268AA"/>
    <w:rsid w:val="00627121"/>
    <w:rsid w:val="006316C4"/>
    <w:rsid w:val="006342E1"/>
    <w:rsid w:val="00634D83"/>
    <w:rsid w:val="00644199"/>
    <w:rsid w:val="00645CBC"/>
    <w:rsid w:val="006463CB"/>
    <w:rsid w:val="00651AFA"/>
    <w:rsid w:val="00655263"/>
    <w:rsid w:val="00671D68"/>
    <w:rsid w:val="0067378A"/>
    <w:rsid w:val="0067455B"/>
    <w:rsid w:val="00681F57"/>
    <w:rsid w:val="00685032"/>
    <w:rsid w:val="00691663"/>
    <w:rsid w:val="0069662D"/>
    <w:rsid w:val="00697216"/>
    <w:rsid w:val="006A1987"/>
    <w:rsid w:val="006A1D67"/>
    <w:rsid w:val="006A39B8"/>
    <w:rsid w:val="006A6C1D"/>
    <w:rsid w:val="006B02DB"/>
    <w:rsid w:val="006C1747"/>
    <w:rsid w:val="006D6E7A"/>
    <w:rsid w:val="006E2D2E"/>
    <w:rsid w:val="006F4946"/>
    <w:rsid w:val="0070376C"/>
    <w:rsid w:val="007051EB"/>
    <w:rsid w:val="007125DB"/>
    <w:rsid w:val="007131DD"/>
    <w:rsid w:val="00720B17"/>
    <w:rsid w:val="00720E76"/>
    <w:rsid w:val="00726142"/>
    <w:rsid w:val="00727D42"/>
    <w:rsid w:val="00740DBB"/>
    <w:rsid w:val="007460A6"/>
    <w:rsid w:val="00751CE6"/>
    <w:rsid w:val="007543A1"/>
    <w:rsid w:val="0076158A"/>
    <w:rsid w:val="00764FE5"/>
    <w:rsid w:val="00770E7F"/>
    <w:rsid w:val="007849A7"/>
    <w:rsid w:val="0078663D"/>
    <w:rsid w:val="0078664F"/>
    <w:rsid w:val="007917F4"/>
    <w:rsid w:val="00794306"/>
    <w:rsid w:val="007A034F"/>
    <w:rsid w:val="007B0A76"/>
    <w:rsid w:val="007B3EA3"/>
    <w:rsid w:val="007B42F8"/>
    <w:rsid w:val="007B7CC8"/>
    <w:rsid w:val="007C3EE9"/>
    <w:rsid w:val="007C5DEF"/>
    <w:rsid w:val="007E0880"/>
    <w:rsid w:val="007E1428"/>
    <w:rsid w:val="007E20E3"/>
    <w:rsid w:val="007E3326"/>
    <w:rsid w:val="007F1CA1"/>
    <w:rsid w:val="007F31C0"/>
    <w:rsid w:val="007F42D0"/>
    <w:rsid w:val="00802E11"/>
    <w:rsid w:val="00802FE8"/>
    <w:rsid w:val="00815F5A"/>
    <w:rsid w:val="008169D1"/>
    <w:rsid w:val="0081731B"/>
    <w:rsid w:val="00820CC2"/>
    <w:rsid w:val="008252F5"/>
    <w:rsid w:val="00834709"/>
    <w:rsid w:val="00842544"/>
    <w:rsid w:val="00845440"/>
    <w:rsid w:val="00850883"/>
    <w:rsid w:val="00850933"/>
    <w:rsid w:val="00867FD5"/>
    <w:rsid w:val="00870953"/>
    <w:rsid w:val="008729C4"/>
    <w:rsid w:val="00873301"/>
    <w:rsid w:val="00876EC7"/>
    <w:rsid w:val="00880930"/>
    <w:rsid w:val="00885038"/>
    <w:rsid w:val="00885FB9"/>
    <w:rsid w:val="00887991"/>
    <w:rsid w:val="0089029E"/>
    <w:rsid w:val="0089158F"/>
    <w:rsid w:val="008A1D37"/>
    <w:rsid w:val="008A766E"/>
    <w:rsid w:val="008B5479"/>
    <w:rsid w:val="008C369A"/>
    <w:rsid w:val="008C5AFD"/>
    <w:rsid w:val="008D2313"/>
    <w:rsid w:val="008D42EF"/>
    <w:rsid w:val="008D5656"/>
    <w:rsid w:val="008D62CF"/>
    <w:rsid w:val="008D62EA"/>
    <w:rsid w:val="008D7AFF"/>
    <w:rsid w:val="008E169F"/>
    <w:rsid w:val="008E178A"/>
    <w:rsid w:val="008F16ED"/>
    <w:rsid w:val="008F22F9"/>
    <w:rsid w:val="008F6425"/>
    <w:rsid w:val="0090526A"/>
    <w:rsid w:val="00925398"/>
    <w:rsid w:val="00927623"/>
    <w:rsid w:val="00932F32"/>
    <w:rsid w:val="0093663A"/>
    <w:rsid w:val="00937274"/>
    <w:rsid w:val="00937C23"/>
    <w:rsid w:val="009467E0"/>
    <w:rsid w:val="009477C3"/>
    <w:rsid w:val="00953C30"/>
    <w:rsid w:val="009543BA"/>
    <w:rsid w:val="00957B48"/>
    <w:rsid w:val="009643C4"/>
    <w:rsid w:val="0096574A"/>
    <w:rsid w:val="009721C6"/>
    <w:rsid w:val="00976D65"/>
    <w:rsid w:val="009820DA"/>
    <w:rsid w:val="00985215"/>
    <w:rsid w:val="00987EEB"/>
    <w:rsid w:val="009960A8"/>
    <w:rsid w:val="009973CC"/>
    <w:rsid w:val="009977DF"/>
    <w:rsid w:val="009A5ECB"/>
    <w:rsid w:val="009C23C4"/>
    <w:rsid w:val="009C4E96"/>
    <w:rsid w:val="009D4982"/>
    <w:rsid w:val="009E0C7A"/>
    <w:rsid w:val="009E1262"/>
    <w:rsid w:val="009E55BF"/>
    <w:rsid w:val="009E6C3E"/>
    <w:rsid w:val="009F4EF1"/>
    <w:rsid w:val="009F7267"/>
    <w:rsid w:val="00A11AD9"/>
    <w:rsid w:val="00A12D83"/>
    <w:rsid w:val="00A1600E"/>
    <w:rsid w:val="00A3387E"/>
    <w:rsid w:val="00A36084"/>
    <w:rsid w:val="00A41F4D"/>
    <w:rsid w:val="00A4407D"/>
    <w:rsid w:val="00A4430A"/>
    <w:rsid w:val="00A4631C"/>
    <w:rsid w:val="00A47A53"/>
    <w:rsid w:val="00A63DDF"/>
    <w:rsid w:val="00A66DB8"/>
    <w:rsid w:val="00A72722"/>
    <w:rsid w:val="00A77400"/>
    <w:rsid w:val="00A95956"/>
    <w:rsid w:val="00AA66B2"/>
    <w:rsid w:val="00AB1F6A"/>
    <w:rsid w:val="00AC1A47"/>
    <w:rsid w:val="00AC5CC5"/>
    <w:rsid w:val="00AD1AD1"/>
    <w:rsid w:val="00AD1BF5"/>
    <w:rsid w:val="00AE1CEB"/>
    <w:rsid w:val="00AE2B3B"/>
    <w:rsid w:val="00AE2FEB"/>
    <w:rsid w:val="00AE591C"/>
    <w:rsid w:val="00AF1730"/>
    <w:rsid w:val="00AF36D4"/>
    <w:rsid w:val="00AF5EF2"/>
    <w:rsid w:val="00B111F2"/>
    <w:rsid w:val="00B15459"/>
    <w:rsid w:val="00B1670D"/>
    <w:rsid w:val="00B16AD5"/>
    <w:rsid w:val="00B178F6"/>
    <w:rsid w:val="00B2219B"/>
    <w:rsid w:val="00B250EF"/>
    <w:rsid w:val="00B2603B"/>
    <w:rsid w:val="00B341BB"/>
    <w:rsid w:val="00B42D17"/>
    <w:rsid w:val="00B56101"/>
    <w:rsid w:val="00B72020"/>
    <w:rsid w:val="00B749D5"/>
    <w:rsid w:val="00B80726"/>
    <w:rsid w:val="00B8462D"/>
    <w:rsid w:val="00B87AAD"/>
    <w:rsid w:val="00B90303"/>
    <w:rsid w:val="00BA067F"/>
    <w:rsid w:val="00BA0CF4"/>
    <w:rsid w:val="00BB52BB"/>
    <w:rsid w:val="00BB5417"/>
    <w:rsid w:val="00BC3CB0"/>
    <w:rsid w:val="00BC53A7"/>
    <w:rsid w:val="00BD282B"/>
    <w:rsid w:val="00BF65A9"/>
    <w:rsid w:val="00C032F5"/>
    <w:rsid w:val="00C0704A"/>
    <w:rsid w:val="00C14B7C"/>
    <w:rsid w:val="00C222D2"/>
    <w:rsid w:val="00C30CB9"/>
    <w:rsid w:val="00C32EED"/>
    <w:rsid w:val="00C36A02"/>
    <w:rsid w:val="00C47936"/>
    <w:rsid w:val="00C51789"/>
    <w:rsid w:val="00C55A3C"/>
    <w:rsid w:val="00C55DB6"/>
    <w:rsid w:val="00C56391"/>
    <w:rsid w:val="00C57278"/>
    <w:rsid w:val="00C61187"/>
    <w:rsid w:val="00C61404"/>
    <w:rsid w:val="00C6155E"/>
    <w:rsid w:val="00C64C40"/>
    <w:rsid w:val="00C65F42"/>
    <w:rsid w:val="00C674A0"/>
    <w:rsid w:val="00C72232"/>
    <w:rsid w:val="00C72E5C"/>
    <w:rsid w:val="00C73C33"/>
    <w:rsid w:val="00C8050B"/>
    <w:rsid w:val="00C83E36"/>
    <w:rsid w:val="00C83E9E"/>
    <w:rsid w:val="00C95256"/>
    <w:rsid w:val="00CA06C3"/>
    <w:rsid w:val="00CA6067"/>
    <w:rsid w:val="00CB2E57"/>
    <w:rsid w:val="00CB3BA1"/>
    <w:rsid w:val="00CB5F36"/>
    <w:rsid w:val="00CB68D8"/>
    <w:rsid w:val="00CC4E7E"/>
    <w:rsid w:val="00CC7848"/>
    <w:rsid w:val="00CD31A5"/>
    <w:rsid w:val="00CD4EAA"/>
    <w:rsid w:val="00CE2322"/>
    <w:rsid w:val="00CE2639"/>
    <w:rsid w:val="00CF0534"/>
    <w:rsid w:val="00CF2A83"/>
    <w:rsid w:val="00CF47E6"/>
    <w:rsid w:val="00D12ADE"/>
    <w:rsid w:val="00D144BD"/>
    <w:rsid w:val="00D20139"/>
    <w:rsid w:val="00D22A71"/>
    <w:rsid w:val="00D23F41"/>
    <w:rsid w:val="00D241EC"/>
    <w:rsid w:val="00D3568D"/>
    <w:rsid w:val="00D4287B"/>
    <w:rsid w:val="00D4450C"/>
    <w:rsid w:val="00D46841"/>
    <w:rsid w:val="00D52E75"/>
    <w:rsid w:val="00D67492"/>
    <w:rsid w:val="00D71537"/>
    <w:rsid w:val="00D7179F"/>
    <w:rsid w:val="00D72A92"/>
    <w:rsid w:val="00D7396E"/>
    <w:rsid w:val="00D7620D"/>
    <w:rsid w:val="00D8603A"/>
    <w:rsid w:val="00D96487"/>
    <w:rsid w:val="00DA697E"/>
    <w:rsid w:val="00DC74B0"/>
    <w:rsid w:val="00DC7F71"/>
    <w:rsid w:val="00DD5331"/>
    <w:rsid w:val="00DE22B0"/>
    <w:rsid w:val="00DE5AED"/>
    <w:rsid w:val="00DF023F"/>
    <w:rsid w:val="00DF2971"/>
    <w:rsid w:val="00E0173B"/>
    <w:rsid w:val="00E025C0"/>
    <w:rsid w:val="00E02839"/>
    <w:rsid w:val="00E10BF2"/>
    <w:rsid w:val="00E15029"/>
    <w:rsid w:val="00E15DA4"/>
    <w:rsid w:val="00E168DA"/>
    <w:rsid w:val="00E21E90"/>
    <w:rsid w:val="00E26617"/>
    <w:rsid w:val="00E3206B"/>
    <w:rsid w:val="00E3476D"/>
    <w:rsid w:val="00E37F28"/>
    <w:rsid w:val="00E40F48"/>
    <w:rsid w:val="00E43A94"/>
    <w:rsid w:val="00E44760"/>
    <w:rsid w:val="00E448F1"/>
    <w:rsid w:val="00E4763C"/>
    <w:rsid w:val="00E53FA5"/>
    <w:rsid w:val="00E54748"/>
    <w:rsid w:val="00E609B9"/>
    <w:rsid w:val="00E62512"/>
    <w:rsid w:val="00E662AA"/>
    <w:rsid w:val="00E70324"/>
    <w:rsid w:val="00E746D1"/>
    <w:rsid w:val="00E75583"/>
    <w:rsid w:val="00E75BAB"/>
    <w:rsid w:val="00E85275"/>
    <w:rsid w:val="00E97066"/>
    <w:rsid w:val="00EA6A98"/>
    <w:rsid w:val="00EB28D3"/>
    <w:rsid w:val="00EC1473"/>
    <w:rsid w:val="00EC2633"/>
    <w:rsid w:val="00EC5340"/>
    <w:rsid w:val="00ED1046"/>
    <w:rsid w:val="00EE4C4A"/>
    <w:rsid w:val="00EF221F"/>
    <w:rsid w:val="00EF6178"/>
    <w:rsid w:val="00F13355"/>
    <w:rsid w:val="00F16EE3"/>
    <w:rsid w:val="00F223EC"/>
    <w:rsid w:val="00F2306E"/>
    <w:rsid w:val="00F262EF"/>
    <w:rsid w:val="00F325DF"/>
    <w:rsid w:val="00F41D19"/>
    <w:rsid w:val="00F45ACA"/>
    <w:rsid w:val="00F54783"/>
    <w:rsid w:val="00F56218"/>
    <w:rsid w:val="00F60994"/>
    <w:rsid w:val="00F701B0"/>
    <w:rsid w:val="00F71861"/>
    <w:rsid w:val="00F74B02"/>
    <w:rsid w:val="00F97531"/>
    <w:rsid w:val="00FA0123"/>
    <w:rsid w:val="00FA0F57"/>
    <w:rsid w:val="00FB2214"/>
    <w:rsid w:val="00FB26CE"/>
    <w:rsid w:val="00FB32C8"/>
    <w:rsid w:val="00FB6EFB"/>
    <w:rsid w:val="00FC4340"/>
    <w:rsid w:val="00FC57E6"/>
    <w:rsid w:val="00FD6AAE"/>
    <w:rsid w:val="00FE5B04"/>
    <w:rsid w:val="00FF40CC"/>
    <w:rsid w:val="2235F574"/>
    <w:rsid w:val="28CD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798D"/>
  <w15:chartTrackingRefBased/>
  <w15:docId w15:val="{25D48E17-6716-4F98-A860-38271A4C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5331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DD5331"/>
  </w:style>
  <w:style w:type="paragraph" w:styleId="Fuzeile">
    <w:name w:val="footer"/>
    <w:basedOn w:val="Standard"/>
    <w:link w:val="FuzeileZchn"/>
    <w:uiPriority w:val="99"/>
    <w:unhideWhenUsed/>
    <w:rsid w:val="00DD5331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DD53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4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1740B0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07AC8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ar\OneDrive\Documents\Benutzerdefinierte%20Office-Vorlagen\Vorlage%20Protoko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EC919-E66B-4D4E-87D0-78DBB22EB77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Vorlage Protokoll.dotx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Agrar Uebersaxen</dc:creator>
  <keywords/>
  <dc:description/>
  <lastModifiedBy>Agrar Uebersaxen</lastModifiedBy>
  <revision>146</revision>
  <lastPrinted>2024-10-16T07:50:00.0000000Z</lastPrinted>
  <dcterms:created xsi:type="dcterms:W3CDTF">2024-11-11T17:43:00.0000000Z</dcterms:created>
  <dcterms:modified xsi:type="dcterms:W3CDTF">2024-11-15T08:18:50.0344675Z</dcterms:modified>
</coreProperties>
</file>